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02A" w:rsidRPr="004E18F6" w:rsidRDefault="005E302A" w:rsidP="004E18F6">
      <w:pPr>
        <w:jc w:val="center"/>
        <w:rPr>
          <w:b/>
          <w:sz w:val="28"/>
          <w:szCs w:val="28"/>
          <w:u w:val="single"/>
        </w:rPr>
      </w:pPr>
      <w:r w:rsidRPr="00C82E1B">
        <w:rPr>
          <w:b/>
          <w:sz w:val="28"/>
          <w:szCs w:val="28"/>
          <w:u w:val="single"/>
        </w:rPr>
        <w:t>Remote Learning in Pre-School and Primary</w:t>
      </w:r>
    </w:p>
    <w:p w:rsidR="005E302A" w:rsidRDefault="005E302A" w:rsidP="00AC0FD9">
      <w:pPr>
        <w:pStyle w:val="ListParagraph"/>
        <w:numPr>
          <w:ilvl w:val="0"/>
          <w:numId w:val="4"/>
        </w:numPr>
        <w:rPr>
          <w:b/>
          <w:color w:val="000000"/>
        </w:rPr>
      </w:pPr>
      <w:r w:rsidRPr="00AC0FD9">
        <w:rPr>
          <w:b/>
        </w:rPr>
        <w:t xml:space="preserve">Last week, schools across </w:t>
      </w:r>
      <w:smartTag w:uri="urn:schemas-microsoft-com:office:smarttags" w:element="place">
        <w:smartTag w:uri="urn:schemas-microsoft-com:office:smarttags" w:element="country-region">
          <w:r w:rsidRPr="00AC0FD9">
            <w:rPr>
              <w:b/>
            </w:rPr>
            <w:t>Northern Ireland</w:t>
          </w:r>
        </w:smartTag>
      </w:smartTag>
      <w:r w:rsidRPr="00AC0FD9">
        <w:rPr>
          <w:b/>
        </w:rPr>
        <w:t xml:space="preserve"> have set up an online support community on Twitter last week which can be accessed </w:t>
      </w:r>
      <w:r w:rsidRPr="00AC0FD9">
        <w:rPr>
          <w:b/>
          <w:color w:val="0070C0"/>
        </w:rPr>
        <w:t xml:space="preserve">@learn_ni </w:t>
      </w:r>
      <w:r w:rsidRPr="00AC0FD9">
        <w:rPr>
          <w:b/>
          <w:color w:val="000000"/>
        </w:rPr>
        <w:t xml:space="preserve">School principals and teachers are adding daily a range of resources, links and ideas to support each other with remote learning. </w:t>
      </w:r>
    </w:p>
    <w:p w:rsidR="005E302A" w:rsidRPr="00AC0FD9" w:rsidRDefault="005E302A" w:rsidP="00E844F1">
      <w:pPr>
        <w:pStyle w:val="ListParagraph"/>
        <w:rPr>
          <w:b/>
          <w:color w:val="000000"/>
        </w:rPr>
      </w:pPr>
    </w:p>
    <w:p w:rsidR="005E302A" w:rsidRPr="00F5412C" w:rsidRDefault="005E302A" w:rsidP="00F5412C">
      <w:pPr>
        <w:pStyle w:val="ListParagraph"/>
        <w:rPr>
          <w:b/>
          <w:color w:val="000000"/>
        </w:rPr>
      </w:pPr>
      <w:bookmarkStart w:id="0" w:name="_GoBack"/>
      <w:bookmarkEnd w:id="0"/>
    </w:p>
    <w:p w:rsidR="005E302A" w:rsidRPr="00F5412C" w:rsidRDefault="005E302A" w:rsidP="00F5412C">
      <w:pPr>
        <w:pStyle w:val="ListParagraph"/>
        <w:numPr>
          <w:ilvl w:val="0"/>
          <w:numId w:val="4"/>
        </w:numPr>
        <w:rPr>
          <w:b/>
          <w:color w:val="0070C0"/>
        </w:rPr>
      </w:pPr>
      <w:r w:rsidRPr="00F5412C">
        <w:rPr>
          <w:b/>
          <w:color w:val="000000"/>
        </w:rPr>
        <w:t xml:space="preserve">Children thrive when there is a plan for the day or a daily schedule. It helps them to feel safe and secure. It is also very important that there is a </w:t>
      </w:r>
      <w:r w:rsidRPr="00F5412C">
        <w:rPr>
          <w:b/>
          <w:color w:val="000000"/>
          <w:u w:val="single"/>
        </w:rPr>
        <w:t xml:space="preserve">balance </w:t>
      </w:r>
      <w:r w:rsidRPr="00F5412C">
        <w:rPr>
          <w:b/>
          <w:color w:val="000000"/>
        </w:rPr>
        <w:t xml:space="preserve">between online learning, </w:t>
      </w:r>
      <w:r>
        <w:rPr>
          <w:b/>
          <w:color w:val="000000"/>
        </w:rPr>
        <w:t xml:space="preserve">written and </w:t>
      </w:r>
      <w:r w:rsidRPr="00F5412C">
        <w:rPr>
          <w:b/>
          <w:color w:val="000000"/>
        </w:rPr>
        <w:t>practical activities</w:t>
      </w:r>
      <w:r>
        <w:rPr>
          <w:b/>
          <w:color w:val="000000"/>
        </w:rPr>
        <w:t xml:space="preserve">, </w:t>
      </w:r>
      <w:r w:rsidRPr="00F5412C">
        <w:rPr>
          <w:b/>
          <w:color w:val="000000"/>
        </w:rPr>
        <w:t>outdoor learning</w:t>
      </w:r>
      <w:r>
        <w:rPr>
          <w:b/>
          <w:color w:val="000000"/>
        </w:rPr>
        <w:t xml:space="preserve"> and free time</w:t>
      </w:r>
      <w:r w:rsidRPr="00F5412C">
        <w:rPr>
          <w:b/>
          <w:color w:val="000000"/>
        </w:rPr>
        <w:t>.</w:t>
      </w:r>
    </w:p>
    <w:p w:rsidR="005E302A" w:rsidRDefault="005E302A" w:rsidP="00F5757F">
      <w:pPr>
        <w:rPr>
          <w:b/>
          <w:color w:val="00000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alt="http://www.broadheath.coventry.sch.uk/wp-content/uploads/2014/03/KidSMART-poster-723x1024.png" style="position:absolute;margin-left:40.2pt;margin-top:5.35pt;width:174.2pt;height:246.95pt;z-index:251662336;visibility:visible">
            <v:imagedata r:id="rId7" o:title=""/>
            <w10:wrap type="square"/>
          </v:shape>
        </w:pict>
      </w:r>
      <w:r>
        <w:rPr>
          <w:noProof/>
          <w:lang w:eastAsia="en-GB"/>
        </w:rPr>
        <w:pict>
          <v:shape id="Picture 8" o:spid="_x0000_s1030" type="#_x0000_t75" alt="https://tuccionline.com/wp-content/uploads/2020/03/89739855_10156740579017536_8873087401979805696_n.jpg" style="position:absolute;margin-left:282.85pt;margin-top:.7pt;width:214.75pt;height:256.75pt;z-index:251659264;visibility:visible;mso-position-horizontal-relative:margin">
            <v:imagedata r:id="rId8" o:title="" croptop="1970f" cropleft="5531f" cropright="6808f"/>
            <w10:wrap type="square" anchorx="margin"/>
          </v:shape>
        </w:pict>
      </w:r>
      <w:r>
        <w:rPr>
          <w:noProof/>
          <w:lang w:eastAsia="en-GB"/>
        </w:rPr>
        <w:pict>
          <v:shape id="Picture 9" o:spid="_x0000_s1031" type="#_x0000_t75" alt="https://mommyhood101.com/images/daily-schedule-covid-19-coronavirus-kids-imageonly.jpg" style="position:absolute;margin-left:0;margin-top:274.25pt;width:403.7pt;height:301.3pt;z-index:-251656192;visibility:visible;mso-position-horizontal:center;mso-position-horizontal-relative:margin" wrapcoords="-40 0 -40 21546 21600 21546 21600 0 -40 0">
            <v:imagedata r:id="rId9" o:title="" croptop="4446f"/>
            <w10:wrap type="tight" anchorx="margin"/>
          </v:shape>
        </w:pict>
      </w:r>
    </w:p>
    <w:p w:rsidR="005E302A" w:rsidRDefault="005E302A" w:rsidP="00F5757F">
      <w:pPr>
        <w:rPr>
          <w:b/>
          <w:color w:val="000000"/>
        </w:rPr>
      </w:pPr>
    </w:p>
    <w:p w:rsidR="005E302A" w:rsidRDefault="005E302A" w:rsidP="00F5757F">
      <w:pPr>
        <w:rPr>
          <w:b/>
          <w:color w:val="000000"/>
        </w:rPr>
      </w:pPr>
    </w:p>
    <w:p w:rsidR="005E302A" w:rsidRDefault="005E302A" w:rsidP="00F5757F">
      <w:pPr>
        <w:rPr>
          <w:b/>
          <w:color w:val="000000"/>
        </w:rPr>
      </w:pPr>
    </w:p>
    <w:p w:rsidR="005E302A" w:rsidRDefault="005E302A" w:rsidP="00F5757F">
      <w:pPr>
        <w:rPr>
          <w:b/>
          <w:color w:val="000000"/>
        </w:rPr>
      </w:pPr>
    </w:p>
    <w:p w:rsidR="005E302A" w:rsidRDefault="005E302A" w:rsidP="00F5757F">
      <w:pPr>
        <w:rPr>
          <w:b/>
          <w:color w:val="000000"/>
        </w:rPr>
      </w:pPr>
    </w:p>
    <w:p w:rsidR="005E302A" w:rsidRDefault="005E302A" w:rsidP="00F5757F">
      <w:pPr>
        <w:rPr>
          <w:b/>
          <w:color w:val="000000"/>
        </w:rPr>
      </w:pPr>
    </w:p>
    <w:p w:rsidR="005E302A" w:rsidRDefault="005E302A" w:rsidP="00F5757F">
      <w:pPr>
        <w:rPr>
          <w:b/>
          <w:color w:val="000000"/>
        </w:rPr>
      </w:pPr>
    </w:p>
    <w:p w:rsidR="005E302A" w:rsidRDefault="005E302A" w:rsidP="00F5757F">
      <w:pPr>
        <w:rPr>
          <w:b/>
          <w:color w:val="000000"/>
        </w:rPr>
      </w:pPr>
    </w:p>
    <w:p w:rsidR="005E302A" w:rsidRDefault="005E302A" w:rsidP="00F5757F">
      <w:pPr>
        <w:rPr>
          <w:b/>
          <w:color w:val="000000"/>
        </w:rPr>
      </w:pPr>
    </w:p>
    <w:p w:rsidR="005E302A" w:rsidRDefault="005E302A" w:rsidP="00F5757F">
      <w:pPr>
        <w:rPr>
          <w:b/>
          <w:color w:val="000000"/>
        </w:rPr>
      </w:pPr>
    </w:p>
    <w:p w:rsidR="005E302A" w:rsidRDefault="005E302A" w:rsidP="00F5757F">
      <w:pPr>
        <w:rPr>
          <w:b/>
          <w:color w:val="000000"/>
        </w:rPr>
      </w:pPr>
    </w:p>
    <w:p w:rsidR="005E302A" w:rsidRDefault="005E302A" w:rsidP="00F5757F">
      <w:pPr>
        <w:rPr>
          <w:b/>
          <w:color w:val="000000"/>
        </w:rPr>
      </w:pPr>
    </w:p>
    <w:p w:rsidR="005E302A" w:rsidRDefault="005E302A" w:rsidP="00F5757F">
      <w:pPr>
        <w:rPr>
          <w:b/>
          <w:color w:val="000000"/>
        </w:rPr>
      </w:pPr>
    </w:p>
    <w:p w:rsidR="005E302A" w:rsidRDefault="005E302A" w:rsidP="00F5757F">
      <w:pPr>
        <w:rPr>
          <w:b/>
          <w:color w:val="000000"/>
        </w:rPr>
      </w:pPr>
    </w:p>
    <w:p w:rsidR="005E302A" w:rsidRDefault="005E302A" w:rsidP="00F5757F">
      <w:pPr>
        <w:rPr>
          <w:b/>
          <w:color w:val="000000"/>
        </w:rPr>
      </w:pPr>
    </w:p>
    <w:p w:rsidR="005E302A" w:rsidRPr="00F5757F" w:rsidRDefault="005E302A" w:rsidP="00F5757F">
      <w:pPr>
        <w:rPr>
          <w:b/>
          <w:color w:val="000000"/>
        </w:rPr>
      </w:pP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p>
    <w:p w:rsidR="005E302A" w:rsidRPr="00B521BB" w:rsidRDefault="005E302A">
      <w:pPr>
        <w:rPr>
          <w:b/>
          <w:sz w:val="28"/>
          <w:szCs w:val="28"/>
          <w:u w:val="single"/>
        </w:rPr>
      </w:pPr>
      <w:r w:rsidRPr="00B521BB">
        <w:rPr>
          <w:b/>
          <w:sz w:val="28"/>
          <w:szCs w:val="28"/>
          <w:u w:val="single"/>
        </w:rPr>
        <w:t>Pre-School</w:t>
      </w:r>
    </w:p>
    <w:p w:rsidR="005E302A" w:rsidRPr="003602ED" w:rsidRDefault="005E302A" w:rsidP="003602ED">
      <w:pPr>
        <w:rPr>
          <w:b/>
          <w:u w:val="single"/>
        </w:rPr>
      </w:pPr>
      <w:r w:rsidRPr="003602ED">
        <w:rPr>
          <w:b/>
          <w:color w:val="000000"/>
          <w:u w:val="single"/>
        </w:rPr>
        <w:t xml:space="preserve">Non-screen learning </w:t>
      </w:r>
      <w:r>
        <w:rPr>
          <w:b/>
          <w:color w:val="000000"/>
          <w:u w:val="single"/>
        </w:rPr>
        <w:t>suggestions</w:t>
      </w:r>
      <w:r w:rsidRPr="003602ED">
        <w:rPr>
          <w:b/>
          <w:color w:val="000000"/>
          <w:u w:val="single"/>
        </w:rPr>
        <w:t>:</w:t>
      </w:r>
    </w:p>
    <w:p w:rsidR="005E302A" w:rsidRDefault="005E302A" w:rsidP="002747DB">
      <w:pPr>
        <w:pStyle w:val="ListParagraph"/>
        <w:numPr>
          <w:ilvl w:val="0"/>
          <w:numId w:val="9"/>
        </w:numPr>
      </w:pPr>
      <w:r>
        <w:t xml:space="preserve">Getting Ready to Learn Book Bags </w:t>
      </w:r>
    </w:p>
    <w:p w:rsidR="005E302A" w:rsidRDefault="005E302A" w:rsidP="002747DB">
      <w:pPr>
        <w:pStyle w:val="ListParagraph"/>
        <w:numPr>
          <w:ilvl w:val="0"/>
          <w:numId w:val="9"/>
        </w:numPr>
      </w:pPr>
      <w:r>
        <w:t>Getting Ready to Learn Happy Healthy Kids physical equipment</w:t>
      </w:r>
    </w:p>
    <w:p w:rsidR="005E302A" w:rsidRPr="005F156B" w:rsidRDefault="005E302A" w:rsidP="003602ED">
      <w:pPr>
        <w:pStyle w:val="ListParagraph"/>
        <w:numPr>
          <w:ilvl w:val="0"/>
          <w:numId w:val="9"/>
        </w:numPr>
        <w:rPr>
          <w:b/>
          <w:u w:val="single"/>
        </w:rPr>
      </w:pPr>
      <w:r>
        <w:rPr>
          <w:color w:val="000000"/>
        </w:rPr>
        <w:t>Outdoor physical activities</w:t>
      </w:r>
    </w:p>
    <w:p w:rsidR="005E302A" w:rsidRPr="005F156B" w:rsidRDefault="005E302A" w:rsidP="003602ED">
      <w:pPr>
        <w:pStyle w:val="ListParagraph"/>
        <w:numPr>
          <w:ilvl w:val="0"/>
          <w:numId w:val="9"/>
        </w:numPr>
        <w:rPr>
          <w:b/>
          <w:u w:val="single"/>
        </w:rPr>
      </w:pPr>
      <w:r>
        <w:rPr>
          <w:color w:val="000000"/>
        </w:rPr>
        <w:t>L</w:t>
      </w:r>
      <w:r w:rsidRPr="005F156B">
        <w:rPr>
          <w:color w:val="000000"/>
        </w:rPr>
        <w:t>ook at the wildlife, hedgerows and keep track of the changes in nature and photos and drawings</w:t>
      </w:r>
    </w:p>
    <w:p w:rsidR="005E302A" w:rsidRPr="005F156B" w:rsidRDefault="005E302A" w:rsidP="003602ED">
      <w:pPr>
        <w:pStyle w:val="ListParagraph"/>
        <w:numPr>
          <w:ilvl w:val="0"/>
          <w:numId w:val="9"/>
        </w:numPr>
        <w:rPr>
          <w:b/>
          <w:u w:val="single"/>
        </w:rPr>
      </w:pPr>
      <w:r>
        <w:rPr>
          <w:color w:val="000000"/>
        </w:rPr>
        <w:t>G</w:t>
      </w:r>
      <w:r w:rsidRPr="005F156B">
        <w:rPr>
          <w:color w:val="000000"/>
        </w:rPr>
        <w:t>ardening activities- planting and digging</w:t>
      </w:r>
    </w:p>
    <w:p w:rsidR="005E302A" w:rsidRPr="00EF18C5" w:rsidRDefault="005E302A" w:rsidP="00EF18C5">
      <w:pPr>
        <w:pStyle w:val="ListParagraph"/>
        <w:numPr>
          <w:ilvl w:val="0"/>
          <w:numId w:val="9"/>
        </w:numPr>
        <w:spacing w:line="240" w:lineRule="auto"/>
        <w:rPr>
          <w:b/>
          <w:color w:val="000000"/>
          <w:u w:val="single"/>
        </w:rPr>
      </w:pPr>
      <w:r>
        <w:rPr>
          <w:color w:val="000000"/>
        </w:rPr>
        <w:t>M</w:t>
      </w:r>
      <w:r w:rsidRPr="005F156B">
        <w:rPr>
          <w:color w:val="000000"/>
        </w:rPr>
        <w:t xml:space="preserve">ake models from </w:t>
      </w:r>
      <w:r w:rsidRPr="00EF18C5">
        <w:rPr>
          <w:color w:val="000000"/>
        </w:rPr>
        <w:t>junk materials, duplo, lego (see some suggestions for lego below- note American spelling)</w:t>
      </w:r>
    </w:p>
    <w:p w:rsidR="005E302A" w:rsidRPr="00EF18C5" w:rsidRDefault="005E302A" w:rsidP="00EF18C5">
      <w:pPr>
        <w:pStyle w:val="ListParagraph"/>
        <w:numPr>
          <w:ilvl w:val="0"/>
          <w:numId w:val="9"/>
        </w:numPr>
        <w:spacing w:line="240" w:lineRule="auto"/>
        <w:rPr>
          <w:b/>
          <w:color w:val="000000"/>
          <w:u w:val="single"/>
        </w:rPr>
      </w:pPr>
      <w:r w:rsidRPr="00EF18C5">
        <w:rPr>
          <w:color w:val="000000"/>
        </w:rPr>
        <w:t>Cut and stick activities, paint and draw</w:t>
      </w:r>
    </w:p>
    <w:p w:rsidR="005E302A" w:rsidRPr="00EF18C5" w:rsidRDefault="005E302A" w:rsidP="00EF18C5">
      <w:pPr>
        <w:pStyle w:val="ListParagraph"/>
        <w:numPr>
          <w:ilvl w:val="0"/>
          <w:numId w:val="9"/>
        </w:numPr>
        <w:spacing w:line="240" w:lineRule="auto"/>
        <w:rPr>
          <w:b/>
          <w:color w:val="000000"/>
          <w:u w:val="single"/>
        </w:rPr>
      </w:pPr>
      <w:r w:rsidRPr="00EF18C5">
        <w:rPr>
          <w:color w:val="000000"/>
        </w:rPr>
        <w:t>Fill a sink with water and engage in water play</w:t>
      </w:r>
    </w:p>
    <w:p w:rsidR="005E302A" w:rsidRPr="00EF18C5" w:rsidRDefault="005E302A" w:rsidP="00EF18C5">
      <w:pPr>
        <w:pStyle w:val="ListParagraph"/>
        <w:numPr>
          <w:ilvl w:val="0"/>
          <w:numId w:val="9"/>
        </w:numPr>
        <w:spacing w:line="240" w:lineRule="auto"/>
        <w:rPr>
          <w:b/>
          <w:color w:val="000000"/>
          <w:u w:val="single"/>
        </w:rPr>
      </w:pPr>
      <w:r w:rsidRPr="00EF18C5">
        <w:rPr>
          <w:color w:val="000000"/>
        </w:rPr>
        <w:t>Play board games e.g. snap, Dobble</w:t>
      </w:r>
    </w:p>
    <w:p w:rsidR="005E302A" w:rsidRPr="00EF18C5" w:rsidRDefault="005E302A" w:rsidP="00EF18C5">
      <w:pPr>
        <w:pStyle w:val="ListParagraph"/>
        <w:numPr>
          <w:ilvl w:val="0"/>
          <w:numId w:val="9"/>
        </w:numPr>
        <w:spacing w:before="90" w:after="240" w:line="240" w:lineRule="auto"/>
        <w:rPr>
          <w:color w:val="000000"/>
          <w:lang w:eastAsia="en-GB"/>
        </w:rPr>
      </w:pPr>
      <w:r w:rsidRPr="00EF18C5">
        <w:rPr>
          <w:b/>
          <w:bCs/>
          <w:color w:val="000000"/>
          <w:lang w:eastAsia="en-GB"/>
        </w:rPr>
        <w:t>Bedtime box</w:t>
      </w:r>
      <w:r>
        <w:rPr>
          <w:i/>
          <w:iCs/>
          <w:color w:val="000000"/>
          <w:lang w:eastAsia="en-GB"/>
        </w:rPr>
        <w:t xml:space="preserve"> </w:t>
      </w:r>
      <w:r w:rsidRPr="00EF18C5">
        <w:rPr>
          <w:i/>
          <w:iCs/>
          <w:color w:val="000000"/>
          <w:lang w:eastAsia="en-GB"/>
        </w:rPr>
        <w:t xml:space="preserve">Suggested contents: </w:t>
      </w:r>
      <w:r w:rsidRPr="00EF18C5">
        <w:rPr>
          <w:color w:val="000000"/>
          <w:lang w:eastAsia="en-GB"/>
        </w:rPr>
        <w:t>Teddy in box decorated as a bed</w:t>
      </w:r>
      <w:r>
        <w:rPr>
          <w:color w:val="000000"/>
          <w:lang w:eastAsia="en-GB"/>
        </w:rPr>
        <w:t xml:space="preserve">; Blanket; Small toy for teddy; CD of bedtime songs and rhymes; </w:t>
      </w:r>
      <w:r w:rsidRPr="00EF18C5">
        <w:rPr>
          <w:color w:val="000000"/>
          <w:lang w:eastAsia="en-GB"/>
        </w:rPr>
        <w:t xml:space="preserve">Storybook – </w:t>
      </w:r>
      <w:r w:rsidRPr="00EF18C5">
        <w:rPr>
          <w:i/>
          <w:iCs/>
          <w:color w:val="000000"/>
          <w:lang w:eastAsia="en-GB"/>
        </w:rPr>
        <w:t>Five Minutes Peace, Goodnight Moon, The Gruffalo, Goodnight, Little Bear</w:t>
      </w:r>
    </w:p>
    <w:p w:rsidR="005E302A" w:rsidRPr="00EF18C5" w:rsidRDefault="005E302A" w:rsidP="00EF18C5">
      <w:pPr>
        <w:pStyle w:val="ListParagraph"/>
        <w:numPr>
          <w:ilvl w:val="0"/>
          <w:numId w:val="9"/>
        </w:numPr>
        <w:spacing w:before="90" w:after="240" w:line="240" w:lineRule="auto"/>
        <w:rPr>
          <w:color w:val="000000"/>
          <w:lang w:eastAsia="en-GB"/>
        </w:rPr>
      </w:pPr>
      <w:r w:rsidRPr="00EF18C5">
        <w:rPr>
          <w:b/>
          <w:bCs/>
          <w:color w:val="000000"/>
          <w:lang w:eastAsia="en-GB"/>
        </w:rPr>
        <w:t>Happy sack</w:t>
      </w:r>
      <w:r>
        <w:rPr>
          <w:color w:val="000000"/>
          <w:lang w:eastAsia="en-GB"/>
        </w:rPr>
        <w:t xml:space="preserve"> </w:t>
      </w:r>
      <w:r w:rsidRPr="00EF18C5">
        <w:rPr>
          <w:i/>
          <w:iCs/>
          <w:color w:val="000000"/>
          <w:lang w:eastAsia="en-GB"/>
        </w:rPr>
        <w:t>Suggested contents:</w:t>
      </w:r>
      <w:r>
        <w:rPr>
          <w:color w:val="000000"/>
          <w:lang w:eastAsia="en-GB"/>
        </w:rPr>
        <w:t xml:space="preserve"> </w:t>
      </w:r>
      <w:r w:rsidRPr="00EF18C5">
        <w:rPr>
          <w:color w:val="000000"/>
          <w:lang w:eastAsia="en-GB"/>
        </w:rPr>
        <w:t>A selection of photographs of happy people/faces (or a variety of express</w:t>
      </w:r>
      <w:r>
        <w:rPr>
          <w:color w:val="000000"/>
          <w:lang w:eastAsia="en-GB"/>
        </w:rPr>
        <w:t xml:space="preserve">ions for comparison/discussion); CD of happy songs and rhymes; </w:t>
      </w:r>
      <w:r w:rsidRPr="00EF18C5">
        <w:rPr>
          <w:color w:val="000000"/>
          <w:lang w:eastAsia="en-GB"/>
        </w:rPr>
        <w:t xml:space="preserve">Storybook – </w:t>
      </w:r>
      <w:r>
        <w:rPr>
          <w:i/>
          <w:iCs/>
          <w:color w:val="000000"/>
          <w:lang w:eastAsia="en-GB"/>
        </w:rPr>
        <w:t>I Feel Happy</w:t>
      </w:r>
      <w:r w:rsidRPr="00EF18C5">
        <w:rPr>
          <w:i/>
          <w:iCs/>
          <w:color w:val="000000"/>
          <w:lang w:eastAsia="en-GB"/>
        </w:rPr>
        <w:t xml:space="preserve"> </w:t>
      </w:r>
      <w:r>
        <w:rPr>
          <w:color w:val="000000"/>
          <w:lang w:eastAsia="en-GB"/>
        </w:rPr>
        <w:t xml:space="preserve">; </w:t>
      </w:r>
      <w:r w:rsidRPr="00EF18C5">
        <w:rPr>
          <w:color w:val="000000"/>
          <w:lang w:eastAsia="en-GB"/>
        </w:rPr>
        <w:t>Use phone to record happy sounds, laughing etc.</w:t>
      </w:r>
    </w:p>
    <w:p w:rsidR="005E302A" w:rsidRPr="00EF18C5" w:rsidRDefault="005E302A" w:rsidP="00EF18C5">
      <w:pPr>
        <w:pStyle w:val="ListParagraph"/>
        <w:numPr>
          <w:ilvl w:val="0"/>
          <w:numId w:val="9"/>
        </w:numPr>
        <w:spacing w:before="90" w:after="240" w:line="240" w:lineRule="auto"/>
        <w:rPr>
          <w:color w:val="000000"/>
          <w:lang w:eastAsia="en-GB"/>
        </w:rPr>
      </w:pPr>
      <w:r w:rsidRPr="00EF18C5">
        <w:rPr>
          <w:b/>
          <w:bCs/>
          <w:color w:val="000000"/>
          <w:lang w:eastAsia="en-GB"/>
        </w:rPr>
        <w:t>New baby box</w:t>
      </w:r>
      <w:r>
        <w:rPr>
          <w:color w:val="000000"/>
          <w:lang w:eastAsia="en-GB"/>
        </w:rPr>
        <w:t xml:space="preserve"> </w:t>
      </w:r>
      <w:r w:rsidRPr="00EF18C5">
        <w:rPr>
          <w:i/>
          <w:iCs/>
          <w:color w:val="000000"/>
          <w:lang w:eastAsia="en-GB"/>
        </w:rPr>
        <w:t xml:space="preserve">Suggested contents: </w:t>
      </w:r>
      <w:r>
        <w:rPr>
          <w:color w:val="000000"/>
          <w:lang w:eastAsia="en-GB"/>
        </w:rPr>
        <w:t xml:space="preserve">A baby doll; </w:t>
      </w:r>
      <w:r w:rsidRPr="00EF18C5">
        <w:rPr>
          <w:color w:val="000000"/>
          <w:lang w:eastAsia="en-GB"/>
        </w:rPr>
        <w:t>Box decor</w:t>
      </w:r>
      <w:r>
        <w:rPr>
          <w:color w:val="000000"/>
          <w:lang w:eastAsia="en-GB"/>
        </w:rPr>
        <w:t xml:space="preserve">ated as cot/cradle with blanket; Bottle, clothing and nappies; </w:t>
      </w:r>
      <w:r w:rsidRPr="00EF18C5">
        <w:rPr>
          <w:color w:val="000000"/>
          <w:lang w:eastAsia="en-GB"/>
        </w:rPr>
        <w:t xml:space="preserve">Storybook – </w:t>
      </w:r>
      <w:r w:rsidRPr="00EF18C5">
        <w:rPr>
          <w:i/>
          <w:iCs/>
          <w:color w:val="000000"/>
          <w:lang w:eastAsia="en-GB"/>
        </w:rPr>
        <w:t>You’re the Biggest</w:t>
      </w:r>
      <w:r w:rsidRPr="00EF18C5">
        <w:rPr>
          <w:color w:val="000000"/>
          <w:lang w:eastAsia="en-GB"/>
        </w:rPr>
        <w:t xml:space="preserve"> (brilliant for new big brothers and sisters!</w:t>
      </w:r>
    </w:p>
    <w:p w:rsidR="005E302A" w:rsidRDefault="005E302A" w:rsidP="004F7981">
      <w:pPr>
        <w:pStyle w:val="ListParagraph"/>
        <w:numPr>
          <w:ilvl w:val="0"/>
          <w:numId w:val="9"/>
        </w:numPr>
        <w:spacing w:before="90" w:after="240" w:line="240" w:lineRule="auto"/>
        <w:rPr>
          <w:color w:val="000000"/>
          <w:lang w:eastAsia="en-GB"/>
        </w:rPr>
      </w:pPr>
      <w:r>
        <w:rPr>
          <w:noProof/>
          <w:lang w:eastAsia="en-GB"/>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1032" type="#_x0000_t185" style="position:absolute;left:0;text-align:left;margin-left:329.4pt;margin-top:305.2pt;width:191.85pt;height:148.2pt;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" o:allowincell="f" adj="1739" fillcolor="#943634" strokecolor="#9bbb59" strokeweight="3pt">
            <v:shadow color="#5d7035" offset="1pt,1pt"/>
            <v:textbox inset="3.6pt,,3.6pt">
              <w:txbxContent>
                <w:p w:rsidR="005E302A" w:rsidRPr="00C52D4E" w:rsidRDefault="005E302A" w:rsidP="004F7981">
                  <w:pPr>
                    <w:spacing w:line="240" w:lineRule="auto"/>
                    <w:jc w:val="center"/>
                    <w:rPr>
                      <w:b/>
                      <w:color w:val="538135"/>
                      <w:lang w:eastAsia="en-GB"/>
                    </w:rPr>
                  </w:pPr>
                  <w:r w:rsidRPr="00C52D4E">
                    <w:rPr>
                      <w:b/>
                      <w:color w:val="538135"/>
                      <w:lang w:eastAsia="en-GB"/>
                    </w:rPr>
                    <w:t>Recipe for playdough</w:t>
                  </w:r>
                </w:p>
                <w:p w:rsidR="005E302A" w:rsidRPr="00C52D4E" w:rsidRDefault="005E302A" w:rsidP="004F7981">
                  <w:pPr>
                    <w:spacing w:line="240" w:lineRule="auto"/>
                    <w:rPr>
                      <w:color w:val="000000"/>
                      <w:lang w:eastAsia="en-GB"/>
                    </w:rPr>
                  </w:pPr>
                  <w:r w:rsidRPr="00C52D4E">
                    <w:rPr>
                      <w:color w:val="000000"/>
                      <w:lang w:eastAsia="en-GB"/>
                    </w:rPr>
                    <w:t>2 cups of plain flour</w:t>
                  </w:r>
                </w:p>
                <w:p w:rsidR="005E302A" w:rsidRPr="00C52D4E" w:rsidRDefault="005E302A" w:rsidP="004F7981">
                  <w:pPr>
                    <w:spacing w:line="240" w:lineRule="auto"/>
                    <w:rPr>
                      <w:color w:val="000000"/>
                      <w:lang w:eastAsia="en-GB"/>
                    </w:rPr>
                  </w:pPr>
                  <w:r w:rsidRPr="00C52D4E">
                    <w:rPr>
                      <w:color w:val="000000"/>
                      <w:lang w:eastAsia="en-GB"/>
                    </w:rPr>
                    <w:t>2 tablespoons of vegetable oil</w:t>
                  </w:r>
                </w:p>
                <w:p w:rsidR="005E302A" w:rsidRPr="00C52D4E" w:rsidRDefault="005E302A" w:rsidP="004F7981">
                  <w:pPr>
                    <w:spacing w:line="240" w:lineRule="auto"/>
                    <w:rPr>
                      <w:color w:val="000000"/>
                      <w:lang w:eastAsia="en-GB"/>
                    </w:rPr>
                  </w:pPr>
                  <w:r w:rsidRPr="00C52D4E">
                    <w:rPr>
                      <w:color w:val="000000"/>
                      <w:lang w:eastAsia="en-GB"/>
                    </w:rPr>
                    <w:t>½ cup of salt</w:t>
                  </w:r>
                </w:p>
                <w:p w:rsidR="005E302A" w:rsidRPr="00C52D4E" w:rsidRDefault="005E302A" w:rsidP="004F7981">
                  <w:pPr>
                    <w:spacing w:line="240" w:lineRule="auto"/>
                    <w:rPr>
                      <w:color w:val="000000"/>
                      <w:lang w:eastAsia="en-GB"/>
                    </w:rPr>
                  </w:pPr>
                  <w:r w:rsidRPr="00C52D4E">
                    <w:rPr>
                      <w:color w:val="000000"/>
                      <w:lang w:eastAsia="en-GB"/>
                    </w:rPr>
                    <w:t>2 tablespoons of cream of tartar</w:t>
                  </w:r>
                </w:p>
                <w:p w:rsidR="005E302A" w:rsidRPr="00C52D4E" w:rsidRDefault="005E302A" w:rsidP="004F7981">
                  <w:pPr>
                    <w:spacing w:line="240" w:lineRule="auto"/>
                    <w:rPr>
                      <w:color w:val="000000"/>
                      <w:lang w:eastAsia="en-GB"/>
                    </w:rPr>
                  </w:pPr>
                  <w:r w:rsidRPr="00C52D4E">
                    <w:rPr>
                      <w:color w:val="000000"/>
                      <w:lang w:eastAsia="en-GB"/>
                    </w:rPr>
                    <w:t>1 cup of water and food colouring, if desired.</w:t>
                  </w:r>
                </w:p>
                <w:p w:rsidR="005E302A" w:rsidRPr="00C52D4E" w:rsidRDefault="005E302A" w:rsidP="00C52D4E">
                  <w:pPr>
                    <w:pBdr>
                      <w:top w:val="single" w:sz="8" w:space="10" w:color="FFFFFF"/>
                      <w:bottom w:val="single" w:sz="8" w:space="10" w:color="FFFFFF"/>
                    </w:pBdr>
                    <w:spacing w:after="0"/>
                    <w:jc w:val="center"/>
                    <w:rPr>
                      <w:i/>
                      <w:iCs/>
                      <w:color w:val="808080"/>
                      <w:sz w:val="24"/>
                      <w:szCs w:val="24"/>
                    </w:rPr>
                  </w:pPr>
                </w:p>
              </w:txbxContent>
            </v:textbox>
            <w10:wrap type="square" anchorx="margin" anchory="margin"/>
          </v:shape>
        </w:pict>
      </w:r>
      <w:r w:rsidRPr="00EF18C5">
        <w:rPr>
          <w:b/>
          <w:bCs/>
          <w:color w:val="000000"/>
          <w:lang w:eastAsia="en-GB"/>
        </w:rPr>
        <w:t>Playdough bag/box</w:t>
      </w:r>
      <w:r>
        <w:rPr>
          <w:color w:val="000000"/>
          <w:lang w:eastAsia="en-GB"/>
        </w:rPr>
        <w:t xml:space="preserve"> </w:t>
      </w:r>
      <w:r w:rsidRPr="00EF18C5">
        <w:rPr>
          <w:i/>
          <w:iCs/>
          <w:color w:val="000000"/>
          <w:lang w:eastAsia="en-GB"/>
        </w:rPr>
        <w:t xml:space="preserve">Suggested contents: </w:t>
      </w:r>
      <w:r w:rsidRPr="00EF18C5">
        <w:rPr>
          <w:color w:val="000000"/>
          <w:lang w:eastAsia="en-GB"/>
        </w:rPr>
        <w:t xml:space="preserve">Recipe card so children can easily make it with some help (see </w:t>
      </w:r>
      <w:r>
        <w:rPr>
          <w:color w:val="000000"/>
          <w:lang w:eastAsia="en-GB"/>
        </w:rPr>
        <w:t>recipe</w:t>
      </w:r>
      <w:r w:rsidRPr="00EF18C5">
        <w:rPr>
          <w:color w:val="000000"/>
          <w:lang w:eastAsia="en-GB"/>
        </w:rPr>
        <w:t>)</w:t>
      </w:r>
      <w:r>
        <w:rPr>
          <w:color w:val="000000"/>
          <w:lang w:eastAsia="en-GB"/>
        </w:rPr>
        <w:t xml:space="preserve">; shape cutters egg cups, plastic glasses and </w:t>
      </w:r>
      <w:r w:rsidRPr="00EF18C5">
        <w:rPr>
          <w:color w:val="000000"/>
          <w:lang w:eastAsia="en-GB"/>
        </w:rPr>
        <w:t>natural mater</w:t>
      </w:r>
      <w:r>
        <w:rPr>
          <w:color w:val="000000"/>
          <w:lang w:eastAsia="en-GB"/>
        </w:rPr>
        <w:t>ials around the home and garden; r</w:t>
      </w:r>
      <w:r w:rsidRPr="00EF18C5">
        <w:rPr>
          <w:color w:val="000000"/>
          <w:lang w:eastAsia="en-GB"/>
        </w:rPr>
        <w:t>ange of tools for shaping and creatin</w:t>
      </w:r>
      <w:r>
        <w:rPr>
          <w:color w:val="000000"/>
          <w:lang w:eastAsia="en-GB"/>
        </w:rPr>
        <w:t xml:space="preserve">g marks, using cooking utensils; special ingredients </w:t>
      </w:r>
      <w:r w:rsidRPr="00C032C7">
        <w:rPr>
          <w:color w:val="000000"/>
          <w:lang w:eastAsia="en-GB"/>
        </w:rPr>
        <w:t>e.g. rice, glitter,</w:t>
      </w:r>
      <w:r>
        <w:rPr>
          <w:color w:val="000000"/>
          <w:lang w:eastAsia="en-GB"/>
        </w:rPr>
        <w:t xml:space="preserve"> spices and herbs.</w:t>
      </w:r>
    </w:p>
    <w:p w:rsidR="005E302A" w:rsidRPr="00EF18C5" w:rsidRDefault="005E302A" w:rsidP="00FA3024">
      <w:pPr>
        <w:pStyle w:val="ListParagraph"/>
        <w:numPr>
          <w:ilvl w:val="0"/>
          <w:numId w:val="9"/>
        </w:numPr>
        <w:spacing w:line="240" w:lineRule="auto"/>
        <w:rPr>
          <w:b/>
          <w:color w:val="000000"/>
          <w:u w:val="single"/>
        </w:rPr>
      </w:pPr>
      <w:r w:rsidRPr="00EF18C5">
        <w:rPr>
          <w:color w:val="000000"/>
        </w:rPr>
        <w:t>Bake and cook with adults</w:t>
      </w:r>
    </w:p>
    <w:p w:rsidR="005E302A" w:rsidRPr="004F7981" w:rsidRDefault="005E302A" w:rsidP="004F7981">
      <w:pPr>
        <w:pStyle w:val="ListParagraph"/>
        <w:numPr>
          <w:ilvl w:val="0"/>
          <w:numId w:val="9"/>
        </w:numPr>
        <w:spacing w:before="90" w:after="240" w:line="240" w:lineRule="auto"/>
        <w:rPr>
          <w:color w:val="000000"/>
          <w:lang w:eastAsia="en-GB"/>
        </w:rPr>
      </w:pPr>
      <w:r>
        <w:rPr>
          <w:color w:val="000000"/>
          <w:lang w:eastAsia="en-GB"/>
        </w:rPr>
        <w:t>I</w:t>
      </w:r>
      <w:r w:rsidRPr="004F7981">
        <w:rPr>
          <w:color w:val="000000"/>
          <w:lang w:eastAsia="en-GB"/>
        </w:rPr>
        <w:t xml:space="preserve">deas to promote fine motor skills </w:t>
      </w:r>
      <w:r>
        <w:rPr>
          <w:color w:val="000000"/>
          <w:lang w:eastAsia="en-GB"/>
        </w:rPr>
        <w:t>include</w:t>
      </w:r>
      <w:r w:rsidRPr="004F7981">
        <w:rPr>
          <w:color w:val="000000"/>
          <w:lang w:eastAsia="en-GB"/>
        </w:rPr>
        <w:t xml:space="preserve"> scissor activities with dough, newspaper, old magazines and card.  As the skills progress change the thickness of the paper to make it more difficult and challenging by using former birthday cards and Christmas cards. Use household items like tongs and tweezers to lift sticks, cotton balls, small stones, etc.</w:t>
      </w:r>
    </w:p>
    <w:p w:rsidR="005E302A" w:rsidRPr="004B257F" w:rsidRDefault="005E302A" w:rsidP="004B257F">
      <w:pPr>
        <w:pStyle w:val="ListParagraph"/>
        <w:numPr>
          <w:ilvl w:val="0"/>
          <w:numId w:val="9"/>
        </w:numPr>
        <w:spacing w:line="240" w:lineRule="auto"/>
        <w:rPr>
          <w:color w:val="000000"/>
          <w:lang w:eastAsia="en-GB"/>
        </w:rPr>
      </w:pPr>
      <w:r w:rsidRPr="00EF18C5">
        <w:rPr>
          <w:color w:val="000000"/>
          <w:lang w:eastAsia="en-GB"/>
        </w:rPr>
        <w:t>Don’t forget the gross motor skills.  Apart from the normal running and outdoor play, indoor activities could include: encourage children to bear walk, roll along the floor with arms tucked in and stretched out to strengthen core muscles, balancing/following on the lines on the tiles and using them to hopscotch and not forgetting to encourage using alternate feet on the stairs while counting</w:t>
      </w:r>
    </w:p>
    <w:p w:rsidR="005E302A" w:rsidRPr="00EC551B" w:rsidRDefault="005E302A" w:rsidP="003602ED">
      <w:pPr>
        <w:pStyle w:val="ListParagraph"/>
        <w:numPr>
          <w:ilvl w:val="0"/>
          <w:numId w:val="9"/>
        </w:numPr>
        <w:rPr>
          <w:b/>
          <w:u w:val="single"/>
        </w:rPr>
      </w:pPr>
      <w:r>
        <w:rPr>
          <w:color w:val="000000"/>
        </w:rPr>
        <w:t xml:space="preserve">Further ideas on app called </w:t>
      </w:r>
      <w:r w:rsidRPr="00E36F2D">
        <w:rPr>
          <w:i/>
          <w:color w:val="000000"/>
        </w:rPr>
        <w:t>50 Things To Do Before You are Five</w:t>
      </w:r>
      <w:r>
        <w:rPr>
          <w:color w:val="000000"/>
        </w:rPr>
        <w:t xml:space="preserve"> which is available on Google Play on the App Store.</w:t>
      </w:r>
    </w:p>
    <w:p w:rsidR="005E302A" w:rsidRDefault="005E302A" w:rsidP="00EC551B">
      <w:pPr>
        <w:rPr>
          <w:b/>
          <w:u w:val="single"/>
        </w:rPr>
      </w:pPr>
    </w:p>
    <w:p w:rsidR="005E302A" w:rsidRDefault="005E302A" w:rsidP="00EC551B">
      <w:pPr>
        <w:rPr>
          <w:b/>
          <w:u w:val="single"/>
        </w:rPr>
      </w:pPr>
    </w:p>
    <w:p w:rsidR="005E302A" w:rsidRDefault="005E302A" w:rsidP="00EC551B">
      <w:pPr>
        <w:rPr>
          <w:b/>
          <w:u w:val="single"/>
        </w:rPr>
      </w:pPr>
    </w:p>
    <w:p w:rsidR="005E302A" w:rsidRDefault="005E302A" w:rsidP="00EC551B">
      <w:pPr>
        <w:rPr>
          <w:b/>
          <w:u w:val="single"/>
        </w:rPr>
      </w:pPr>
    </w:p>
    <w:p w:rsidR="005E302A" w:rsidRDefault="005E302A" w:rsidP="00EC551B">
      <w:pPr>
        <w:rPr>
          <w:b/>
          <w:u w:val="single"/>
        </w:rPr>
      </w:pPr>
    </w:p>
    <w:p w:rsidR="005E302A" w:rsidRDefault="005E302A" w:rsidP="00EC551B">
      <w:pPr>
        <w:rPr>
          <w:b/>
          <w:u w:val="single"/>
        </w:rPr>
      </w:pPr>
    </w:p>
    <w:p w:rsidR="005E302A" w:rsidRDefault="005E302A" w:rsidP="00EC551B">
      <w:pPr>
        <w:rPr>
          <w:b/>
          <w:u w:val="single"/>
        </w:rPr>
      </w:pPr>
    </w:p>
    <w:p w:rsidR="005E302A" w:rsidRDefault="005E302A" w:rsidP="00EC551B">
      <w:pPr>
        <w:rPr>
          <w:b/>
          <w:u w:val="single"/>
        </w:rPr>
      </w:pPr>
    </w:p>
    <w:p w:rsidR="005E302A" w:rsidRDefault="005E302A" w:rsidP="00EC551B">
      <w:pPr>
        <w:rPr>
          <w:b/>
          <w:u w:val="single"/>
        </w:rPr>
      </w:pPr>
    </w:p>
    <w:p w:rsidR="005E302A" w:rsidRDefault="005E302A" w:rsidP="00EC551B">
      <w:pPr>
        <w:pStyle w:val="ListParagraph"/>
        <w:numPr>
          <w:ilvl w:val="0"/>
          <w:numId w:val="9"/>
        </w:numPr>
      </w:pPr>
      <w:r w:rsidRPr="00526A74">
        <w:t xml:space="preserve">Further home learning ideas </w:t>
      </w:r>
      <w:r>
        <w:t xml:space="preserve">kindly </w:t>
      </w:r>
      <w:r w:rsidRPr="00526A74">
        <w:t xml:space="preserve">supplied below by Pamela Algie, principal of </w:t>
      </w:r>
      <w:smartTag w:uri="urn:schemas-microsoft-com:office:smarttags" w:element="place">
        <w:smartTag w:uri="urn:schemas-microsoft-com:office:smarttags" w:element="PlaceName">
          <w:r w:rsidRPr="00526A74">
            <w:t>Bangor</w:t>
          </w:r>
        </w:smartTag>
        <w:r w:rsidRPr="00526A74">
          <w:t xml:space="preserve"> </w:t>
        </w:r>
        <w:smartTag w:uri="urn:schemas-microsoft-com:office:smarttags" w:element="PlaceType">
          <w:r w:rsidRPr="00526A74">
            <w:t>Nursery School</w:t>
          </w:r>
        </w:smartTag>
      </w:smartTag>
      <w:r>
        <w:t>.</w:t>
      </w:r>
    </w:p>
    <w:p w:rsidR="005E302A" w:rsidRPr="00EC551B" w:rsidRDefault="005E302A" w:rsidP="00EC551B">
      <w:pPr>
        <w:pStyle w:val="ListParagraph"/>
      </w:pPr>
    </w:p>
    <w:p w:rsidR="005E302A" w:rsidRDefault="005E302A" w:rsidP="00541398">
      <w:pPr>
        <w:pStyle w:val="ListParagraph"/>
      </w:pPr>
      <w:r>
        <w:rPr>
          <w:noProof/>
          <w:lang w:eastAsia="en-GB"/>
        </w:rPr>
        <w:pict>
          <v:shape id="Picture 5" o:spid="_x0000_s1033" type="#_x0000_t75" alt="cid:67007D7C-57EC-4FB1-82A9-4B541BDC5ED6@home" style="position:absolute;left:0;text-align:left;margin-left:32.95pt;margin-top:1.5pt;width:460.85pt;height:325.5pt;z-index:-251661312;visibility:visible;mso-position-horizontal-relative:margin" wrapcoords="-35 -50 -35 21600 21635 21600 21635 -50 -35 -50" stroked="t" strokecolor="windowText">
            <v:imagedata r:id="rId10" r:href="rId11"/>
            <w10:wrap type="tight" anchorx="margin"/>
          </v:shape>
        </w:pict>
      </w:r>
    </w:p>
    <w:p w:rsidR="005E302A" w:rsidRDefault="005E302A" w:rsidP="00541398">
      <w:pPr>
        <w:pStyle w:val="ListParagraph"/>
      </w:pPr>
    </w:p>
    <w:p w:rsidR="005E302A" w:rsidRDefault="005E302A" w:rsidP="00541398">
      <w:pPr>
        <w:pStyle w:val="ListParagraph"/>
      </w:pPr>
    </w:p>
    <w:p w:rsidR="005E302A" w:rsidRDefault="005E302A" w:rsidP="00541398">
      <w:pPr>
        <w:pStyle w:val="ListParagraph"/>
      </w:pPr>
    </w:p>
    <w:p w:rsidR="005E302A" w:rsidRDefault="005E302A" w:rsidP="00541398">
      <w:pPr>
        <w:pStyle w:val="ListParagraph"/>
      </w:pPr>
    </w:p>
    <w:p w:rsidR="005E302A" w:rsidRDefault="005E302A" w:rsidP="00541398">
      <w:pPr>
        <w:pStyle w:val="ListParagraph"/>
      </w:pPr>
    </w:p>
    <w:p w:rsidR="005E302A" w:rsidRDefault="005E302A" w:rsidP="00541398">
      <w:pPr>
        <w:pStyle w:val="ListParagraph"/>
      </w:pPr>
    </w:p>
    <w:p w:rsidR="005E302A" w:rsidRDefault="005E302A" w:rsidP="00541398">
      <w:pPr>
        <w:pStyle w:val="ListParagraph"/>
      </w:pPr>
    </w:p>
    <w:p w:rsidR="005E302A" w:rsidRDefault="005E302A" w:rsidP="00541398">
      <w:pPr>
        <w:pStyle w:val="ListParagraph"/>
      </w:pPr>
    </w:p>
    <w:p w:rsidR="005E302A" w:rsidRDefault="005E302A" w:rsidP="00541398">
      <w:pPr>
        <w:pStyle w:val="ListParagraph"/>
      </w:pPr>
    </w:p>
    <w:p w:rsidR="005E302A" w:rsidRDefault="005E302A" w:rsidP="00541398">
      <w:pPr>
        <w:pStyle w:val="ListParagraph"/>
      </w:pPr>
    </w:p>
    <w:p w:rsidR="005E302A" w:rsidRDefault="005E302A" w:rsidP="00541398">
      <w:pPr>
        <w:pStyle w:val="ListParagraph"/>
      </w:pPr>
    </w:p>
    <w:p w:rsidR="005E302A" w:rsidRDefault="005E302A" w:rsidP="00541398">
      <w:pPr>
        <w:pStyle w:val="ListParagraph"/>
      </w:pPr>
    </w:p>
    <w:p w:rsidR="005E302A" w:rsidRDefault="005E302A" w:rsidP="00541398">
      <w:pPr>
        <w:pStyle w:val="ListParagraph"/>
      </w:pPr>
    </w:p>
    <w:p w:rsidR="005E302A" w:rsidRDefault="005E302A" w:rsidP="00541398">
      <w:pPr>
        <w:pStyle w:val="ListParagraph"/>
      </w:pPr>
    </w:p>
    <w:p w:rsidR="005E302A" w:rsidRDefault="005E302A" w:rsidP="00541398">
      <w:pPr>
        <w:pStyle w:val="ListParagraph"/>
      </w:pPr>
    </w:p>
    <w:p w:rsidR="005E302A" w:rsidRDefault="005E302A" w:rsidP="00374543"/>
    <w:p w:rsidR="005E302A" w:rsidRDefault="005E302A"/>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r>
        <w:rPr>
          <w:noProof/>
          <w:lang w:eastAsia="en-GB"/>
        </w:rPr>
        <w:pict>
          <v:shape id="Picture 6" o:spid="_x0000_s1034" type="#_x0000_t75" alt="cid:DDDB693E-2820-4345-BED6-987713C765A5@home" style="position:absolute;margin-left:0;margin-top:2.2pt;width:462.05pt;height:325.5pt;z-index:-251660288;visibility:visible;mso-position-horizontal:center;mso-position-horizontal-relative:margin" wrapcoords="-35 -50 -35 21600 21635 21600 21635 -50 -35 -50" stroked="t" strokecolor="windowText">
            <v:imagedata r:id="rId12" r:href="rId13"/>
            <w10:wrap type="tight" anchorx="margin"/>
          </v:shape>
        </w:pict>
      </w: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r>
        <w:rPr>
          <w:noProof/>
          <w:lang w:eastAsia="en-GB"/>
        </w:rPr>
        <w:pict>
          <v:shape id="Picture 7" o:spid="_x0000_s1035" type="#_x0000_t75" alt="cid:2C3E29D8-59CC-4751-BC3A-1E26C086F966@home" style="position:absolute;margin-left:0;margin-top:1.55pt;width:462.65pt;height:324.3pt;z-index:-251659264;visibility:visible;mso-position-horizontal:center;mso-position-horizontal-relative:margin" wrapcoords="-35 -50 -35 21600 21635 21600 21635 -50 -35 -50" stroked="t" strokecolor="windowText">
            <v:imagedata r:id="rId14" r:href="rId15"/>
            <w10:wrap type="tight" anchorx="margin"/>
          </v:shape>
        </w:pict>
      </w: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p>
    <w:p w:rsidR="005E302A" w:rsidRDefault="005E302A">
      <w:pPr>
        <w:rPr>
          <w:b/>
          <w:sz w:val="28"/>
          <w:szCs w:val="28"/>
          <w:u w:val="single"/>
        </w:rPr>
      </w:pPr>
    </w:p>
    <w:p w:rsidR="005E302A" w:rsidRPr="00B521BB" w:rsidRDefault="005E302A">
      <w:pPr>
        <w:rPr>
          <w:b/>
          <w:sz w:val="28"/>
          <w:szCs w:val="28"/>
          <w:u w:val="single"/>
        </w:rPr>
      </w:pPr>
      <w:r w:rsidRPr="00B521BB">
        <w:rPr>
          <w:b/>
          <w:sz w:val="28"/>
          <w:szCs w:val="28"/>
          <w:u w:val="single"/>
        </w:rPr>
        <w:t>Foundation Stage</w:t>
      </w:r>
    </w:p>
    <w:p w:rsidR="005E302A" w:rsidRPr="005F156B" w:rsidRDefault="005E302A" w:rsidP="005F156B">
      <w:pPr>
        <w:rPr>
          <w:b/>
          <w:u w:val="single"/>
        </w:rPr>
      </w:pPr>
      <w:r w:rsidRPr="005F156B">
        <w:rPr>
          <w:b/>
          <w:u w:val="single"/>
        </w:rPr>
        <w:t xml:space="preserve">Screen </w:t>
      </w:r>
      <w:r>
        <w:rPr>
          <w:b/>
          <w:u w:val="single"/>
        </w:rPr>
        <w:t>learning suggestions</w:t>
      </w:r>
      <w:r w:rsidRPr="005F156B">
        <w:rPr>
          <w:b/>
          <w:u w:val="single"/>
        </w:rPr>
        <w:t xml:space="preserve">: </w:t>
      </w:r>
    </w:p>
    <w:p w:rsidR="005E302A" w:rsidRDefault="005E302A" w:rsidP="00CD30C4">
      <w:pPr>
        <w:pStyle w:val="ListParagraph"/>
        <w:numPr>
          <w:ilvl w:val="0"/>
          <w:numId w:val="2"/>
        </w:numPr>
      </w:pPr>
      <w:smartTag w:uri="urn:schemas-microsoft-com:office:smarttags" w:element="place">
        <w:smartTag w:uri="urn:schemas-microsoft-com:office:smarttags" w:element="City">
          <w:r w:rsidRPr="00CD30C4">
            <w:rPr>
              <w:b/>
            </w:rPr>
            <w:t>Oxford</w:t>
          </w:r>
        </w:smartTag>
      </w:smartTag>
      <w:r w:rsidRPr="00CD30C4">
        <w:rPr>
          <w:b/>
        </w:rPr>
        <w:t xml:space="preserve"> Owl </w:t>
      </w:r>
      <w:r w:rsidRPr="002E25F4">
        <w:t xml:space="preserve">(accessed at </w:t>
      </w:r>
      <w:hyperlink r:id="rId16" w:history="1">
        <w:r w:rsidRPr="002E25F4">
          <w:rPr>
            <w:rStyle w:val="Hyperlink"/>
            <w:rFonts w:cs="Arial"/>
          </w:rPr>
          <w:t>https://www.oxfordowl.co.uk/for-home/?fbclid=lwAR0UL4FTi_mfFl_n3E1CP3emL-</w:t>
        </w:r>
      </w:hyperlink>
      <w:r w:rsidRPr="002E25F4">
        <w:t>)</w:t>
      </w:r>
      <w:r w:rsidRPr="00CD30C4">
        <w:rPr>
          <w:b/>
        </w:rPr>
        <w:t xml:space="preserve"> </w:t>
      </w:r>
      <w:r w:rsidRPr="00070903">
        <w:t>A</w:t>
      </w:r>
      <w:r w:rsidRPr="00184705">
        <w:t xml:space="preserve"> range of free eBooks for 3 – 11 </w:t>
      </w:r>
      <w:r>
        <w:t>years. Parents and teachers can register for free.</w:t>
      </w:r>
    </w:p>
    <w:p w:rsidR="005E302A" w:rsidRPr="00572FEB" w:rsidRDefault="005E302A" w:rsidP="00581CD3">
      <w:pPr>
        <w:pStyle w:val="ListParagraph"/>
        <w:rPr>
          <w:b/>
        </w:rPr>
      </w:pPr>
    </w:p>
    <w:p w:rsidR="005E302A" w:rsidRPr="005E77E6" w:rsidRDefault="005E302A" w:rsidP="005E77E6">
      <w:pPr>
        <w:pStyle w:val="ListParagraph"/>
        <w:numPr>
          <w:ilvl w:val="0"/>
          <w:numId w:val="2"/>
        </w:numPr>
        <w:rPr>
          <w:color w:val="000000"/>
        </w:rPr>
      </w:pPr>
      <w:r w:rsidRPr="00C538E2">
        <w:rPr>
          <w:b/>
          <w:color w:val="000000"/>
        </w:rPr>
        <w:t>Guided reading activities</w:t>
      </w:r>
      <w:r>
        <w:rPr>
          <w:color w:val="000000"/>
        </w:rPr>
        <w:t xml:space="preserve"> (attached) supplied by Karen Irwin and shared on Twitter </w:t>
      </w:r>
      <w:r w:rsidRPr="00217FE4">
        <w:rPr>
          <w:color w:val="0070C0"/>
        </w:rPr>
        <w:t>@learn_ni</w:t>
      </w:r>
    </w:p>
    <w:p w:rsidR="005E302A" w:rsidRPr="005E77E6" w:rsidRDefault="005E302A" w:rsidP="005E77E6">
      <w:pPr>
        <w:pStyle w:val="ListParagraph"/>
        <w:rPr>
          <w:color w:val="000000"/>
        </w:rPr>
      </w:pPr>
    </w:p>
    <w:p w:rsidR="005E302A" w:rsidRDefault="005E302A" w:rsidP="003C248E">
      <w:pPr>
        <w:pStyle w:val="ListParagraph"/>
        <w:numPr>
          <w:ilvl w:val="0"/>
          <w:numId w:val="2"/>
        </w:numPr>
        <w:rPr>
          <w:color w:val="000000"/>
        </w:rPr>
      </w:pPr>
      <w:r w:rsidRPr="00D95480">
        <w:rPr>
          <w:b/>
          <w:color w:val="000000"/>
        </w:rPr>
        <w:t>Teach Your Monster to Read</w:t>
      </w:r>
      <w:r>
        <w:rPr>
          <w:color w:val="000000"/>
        </w:rPr>
        <w:t xml:space="preserve"> accessed at </w:t>
      </w:r>
      <w:hyperlink r:id="rId17" w:history="1">
        <w:r w:rsidRPr="00AB7BC9">
          <w:rPr>
            <w:rStyle w:val="Hyperlink"/>
            <w:rFonts w:cs="Arial"/>
          </w:rPr>
          <w:t>https://www.teachyourmonstertoread.com</w:t>
        </w:r>
      </w:hyperlink>
      <w:r>
        <w:rPr>
          <w:color w:val="000000"/>
        </w:rPr>
        <w:t xml:space="preserve"> covers letters and sounds to reading full sentences. </w:t>
      </w:r>
    </w:p>
    <w:p w:rsidR="005E302A" w:rsidRPr="003C248E" w:rsidRDefault="005E302A" w:rsidP="003C248E">
      <w:pPr>
        <w:pStyle w:val="ListParagraph"/>
        <w:rPr>
          <w:b/>
          <w:color w:val="000000"/>
        </w:rPr>
      </w:pPr>
    </w:p>
    <w:p w:rsidR="005E302A" w:rsidRPr="00433B21" w:rsidRDefault="005E302A" w:rsidP="003C248E">
      <w:pPr>
        <w:pStyle w:val="ListParagraph"/>
        <w:numPr>
          <w:ilvl w:val="0"/>
          <w:numId w:val="2"/>
        </w:numPr>
        <w:rPr>
          <w:color w:val="000000"/>
        </w:rPr>
      </w:pPr>
      <w:r w:rsidRPr="003C248E">
        <w:rPr>
          <w:b/>
          <w:color w:val="000000"/>
        </w:rPr>
        <w:t>Letters and Sounds Games</w:t>
      </w:r>
      <w:r w:rsidRPr="003C248E">
        <w:rPr>
          <w:color w:val="000000"/>
        </w:rPr>
        <w:t xml:space="preserve"> accessed at </w:t>
      </w:r>
      <w:hyperlink r:id="rId18" w:history="1">
        <w:r w:rsidRPr="00AB7BC9">
          <w:rPr>
            <w:rStyle w:val="Hyperlink"/>
            <w:rFonts w:cs="Arial"/>
          </w:rPr>
          <w:t>https://www.topmarks.co.uk/english-games/5-7-years/letters-and-sounds</w:t>
        </w:r>
      </w:hyperlink>
      <w:r w:rsidRPr="003C248E">
        <w:rPr>
          <w:rFonts w:ascii="Arial" w:hAnsi="Arial"/>
          <w:sz w:val="20"/>
          <w:szCs w:val="20"/>
          <w:lang w:eastAsia="en-GB"/>
        </w:rPr>
        <w:t xml:space="preserve"> </w:t>
      </w:r>
      <w:r>
        <w:rPr>
          <w:color w:val="000000"/>
          <w:lang w:eastAsia="en-GB"/>
        </w:rPr>
        <w:t>Phonics games which get</w:t>
      </w:r>
      <w:r w:rsidRPr="00510356">
        <w:rPr>
          <w:color w:val="000000"/>
          <w:lang w:eastAsia="en-GB"/>
        </w:rPr>
        <w:t xml:space="preserve"> progressively harder</w:t>
      </w:r>
      <w:r>
        <w:rPr>
          <w:color w:val="000000"/>
          <w:lang w:eastAsia="en-GB"/>
        </w:rPr>
        <w:t xml:space="preserve"> where children learn</w:t>
      </w:r>
      <w:r w:rsidRPr="00510356">
        <w:rPr>
          <w:color w:val="000000"/>
          <w:lang w:eastAsia="en-GB"/>
        </w:rPr>
        <w:t xml:space="preserve"> </w:t>
      </w:r>
      <w:r>
        <w:rPr>
          <w:color w:val="000000"/>
          <w:lang w:eastAsia="en-GB"/>
        </w:rPr>
        <w:t>a range of skills</w:t>
      </w:r>
      <w:r w:rsidRPr="00510356">
        <w:rPr>
          <w:color w:val="000000"/>
          <w:lang w:eastAsia="en-GB"/>
        </w:rPr>
        <w:t xml:space="preserve"> from segmenting and</w:t>
      </w:r>
      <w:r>
        <w:rPr>
          <w:color w:val="000000"/>
          <w:lang w:eastAsia="en-GB"/>
        </w:rPr>
        <w:t xml:space="preserve"> blending and word comprehension to grapheme recognition.</w:t>
      </w:r>
    </w:p>
    <w:p w:rsidR="005E302A" w:rsidRPr="00433B21" w:rsidRDefault="005E302A" w:rsidP="00433B21">
      <w:pPr>
        <w:pStyle w:val="ListParagraph"/>
        <w:rPr>
          <w:color w:val="000000"/>
        </w:rPr>
      </w:pPr>
    </w:p>
    <w:p w:rsidR="005E302A" w:rsidRPr="00B05033" w:rsidRDefault="005E302A" w:rsidP="003C248E">
      <w:pPr>
        <w:pStyle w:val="ListParagraph"/>
        <w:numPr>
          <w:ilvl w:val="0"/>
          <w:numId w:val="2"/>
        </w:numPr>
        <w:rPr>
          <w:b/>
          <w:color w:val="000000"/>
        </w:rPr>
      </w:pPr>
      <w:r>
        <w:rPr>
          <w:b/>
          <w:color w:val="000000"/>
        </w:rPr>
        <w:t xml:space="preserve">New </w:t>
      </w:r>
      <w:r w:rsidRPr="00433B21">
        <w:rPr>
          <w:b/>
          <w:color w:val="000000"/>
        </w:rPr>
        <w:t xml:space="preserve">Phonics Play </w:t>
      </w:r>
      <w:r w:rsidRPr="00AC5141">
        <w:rPr>
          <w:color w:val="000000"/>
        </w:rPr>
        <w:t>can be accessed at</w:t>
      </w:r>
      <w:r>
        <w:rPr>
          <w:color w:val="000000"/>
        </w:rPr>
        <w:t xml:space="preserve"> </w:t>
      </w:r>
      <w:hyperlink r:id="rId19" w:history="1">
        <w:r w:rsidRPr="00AB7BC9">
          <w:rPr>
            <w:rStyle w:val="Hyperlink"/>
            <w:rFonts w:cs="Arial"/>
          </w:rPr>
          <w:t>https://newphonicsplay.co.uk</w:t>
        </w:r>
      </w:hyperlink>
      <w:r>
        <w:rPr>
          <w:color w:val="000000"/>
        </w:rPr>
        <w:t xml:space="preserve">  </w:t>
      </w:r>
      <w:r w:rsidRPr="008456D3">
        <w:rPr>
          <w:color w:val="000000"/>
        </w:rPr>
        <w:t xml:space="preserve">The resources are free using the </w:t>
      </w:r>
      <w:r w:rsidRPr="00DD5776">
        <w:rPr>
          <w:color w:val="000000"/>
          <w:u w:val="single"/>
        </w:rPr>
        <w:t>user name:</w:t>
      </w:r>
      <w:r>
        <w:rPr>
          <w:b/>
          <w:color w:val="000000"/>
        </w:rPr>
        <w:t xml:space="preserve"> </w:t>
      </w:r>
      <w:r w:rsidRPr="00DD5776">
        <w:rPr>
          <w:color w:val="000000"/>
          <w:u w:val="single"/>
        </w:rPr>
        <w:t>march20</w:t>
      </w:r>
      <w:r w:rsidRPr="00DF3886">
        <w:rPr>
          <w:color w:val="000000"/>
        </w:rPr>
        <w:t xml:space="preserve"> and </w:t>
      </w:r>
      <w:r w:rsidRPr="00DD5776">
        <w:rPr>
          <w:color w:val="000000"/>
          <w:u w:val="single"/>
        </w:rPr>
        <w:t>password:</w:t>
      </w:r>
      <w:r w:rsidRPr="00DD5776">
        <w:rPr>
          <w:b/>
          <w:color w:val="000000"/>
          <w:u w:val="single"/>
        </w:rPr>
        <w:t xml:space="preserve"> </w:t>
      </w:r>
      <w:r w:rsidRPr="00DD5776">
        <w:rPr>
          <w:color w:val="000000"/>
          <w:u w:val="single"/>
        </w:rPr>
        <w:t>home</w:t>
      </w:r>
      <w:r w:rsidRPr="00351A2F">
        <w:rPr>
          <w:color w:val="000000"/>
        </w:rPr>
        <w:t xml:space="preserve"> due to COVID19</w:t>
      </w:r>
      <w:r>
        <w:rPr>
          <w:b/>
          <w:color w:val="000000"/>
        </w:rPr>
        <w:t xml:space="preserve">. </w:t>
      </w:r>
      <w:r w:rsidRPr="00852941">
        <w:rPr>
          <w:color w:val="000000"/>
        </w:rPr>
        <w:t>There are a range of resources to practise</w:t>
      </w:r>
      <w:r>
        <w:rPr>
          <w:b/>
          <w:color w:val="000000"/>
        </w:rPr>
        <w:t xml:space="preserve"> </w:t>
      </w:r>
      <w:r>
        <w:rPr>
          <w:color w:val="000000"/>
        </w:rPr>
        <w:t>blending, segmenting, grapheme recognition and more.</w:t>
      </w:r>
    </w:p>
    <w:p w:rsidR="005E302A" w:rsidRPr="00B05033" w:rsidRDefault="005E302A" w:rsidP="00B05033">
      <w:pPr>
        <w:pStyle w:val="ListParagraph"/>
        <w:rPr>
          <w:b/>
          <w:color w:val="000000"/>
        </w:rPr>
      </w:pPr>
    </w:p>
    <w:p w:rsidR="005E302A" w:rsidRPr="00B50DA9" w:rsidRDefault="005E302A" w:rsidP="003C248E">
      <w:pPr>
        <w:pStyle w:val="ListParagraph"/>
        <w:numPr>
          <w:ilvl w:val="0"/>
          <w:numId w:val="2"/>
        </w:numPr>
        <w:rPr>
          <w:b/>
          <w:color w:val="000000"/>
        </w:rPr>
      </w:pPr>
      <w:r>
        <w:rPr>
          <w:b/>
          <w:color w:val="000000"/>
        </w:rPr>
        <w:t xml:space="preserve">Topmarks Counting Games </w:t>
      </w:r>
      <w:r w:rsidRPr="00B05033">
        <w:rPr>
          <w:color w:val="000000"/>
        </w:rPr>
        <w:t xml:space="preserve">accessed at </w:t>
      </w:r>
      <w:hyperlink r:id="rId20" w:history="1">
        <w:r w:rsidRPr="00AB7BC9">
          <w:rPr>
            <w:rStyle w:val="Hyperlink"/>
            <w:rFonts w:cs="Arial"/>
          </w:rPr>
          <w:t>https://www.topmarks.co.uk/maths-games/5-7-years/counting</w:t>
        </w:r>
      </w:hyperlink>
      <w:r>
        <w:rPr>
          <w:color w:val="000000"/>
        </w:rPr>
        <w:t xml:space="preserve"> </w:t>
      </w:r>
    </w:p>
    <w:p w:rsidR="005E302A" w:rsidRPr="00B50DA9" w:rsidRDefault="005E302A" w:rsidP="00B50DA9">
      <w:pPr>
        <w:pStyle w:val="ListParagraph"/>
        <w:rPr>
          <w:b/>
          <w:color w:val="000000"/>
        </w:rPr>
      </w:pPr>
    </w:p>
    <w:p w:rsidR="005E302A" w:rsidRPr="00433B21" w:rsidRDefault="005E302A" w:rsidP="003C248E">
      <w:pPr>
        <w:pStyle w:val="ListParagraph"/>
        <w:numPr>
          <w:ilvl w:val="0"/>
          <w:numId w:val="2"/>
        </w:numPr>
        <w:rPr>
          <w:b/>
          <w:color w:val="000000"/>
        </w:rPr>
      </w:pPr>
      <w:r>
        <w:rPr>
          <w:b/>
          <w:color w:val="000000"/>
        </w:rPr>
        <w:t xml:space="preserve">Maths Puzzles and Problems </w:t>
      </w:r>
      <w:r w:rsidRPr="00576D11">
        <w:rPr>
          <w:color w:val="000000"/>
        </w:rPr>
        <w:t>for Years 1 and 2 (attached)</w:t>
      </w:r>
    </w:p>
    <w:p w:rsidR="005E302A" w:rsidRPr="00B537DF" w:rsidRDefault="005E302A" w:rsidP="005E77E6">
      <w:pPr>
        <w:pStyle w:val="ListParagraph"/>
        <w:rPr>
          <w:color w:val="000000"/>
        </w:rPr>
      </w:pPr>
    </w:p>
    <w:p w:rsidR="005E302A" w:rsidRPr="00CA0BC8" w:rsidRDefault="005E302A" w:rsidP="005F156B">
      <w:pPr>
        <w:pStyle w:val="ListParagraph"/>
        <w:numPr>
          <w:ilvl w:val="0"/>
          <w:numId w:val="2"/>
        </w:numPr>
      </w:pPr>
      <w:r w:rsidRPr="00572FEB">
        <w:rPr>
          <w:b/>
        </w:rPr>
        <w:t>ICT Games</w:t>
      </w:r>
      <w:r>
        <w:t xml:space="preserve"> are on-screen games for literacy and numeracy at </w:t>
      </w:r>
      <w:hyperlink r:id="rId21" w:history="1">
        <w:r w:rsidRPr="00AB7BC9">
          <w:rPr>
            <w:rStyle w:val="Hyperlink"/>
            <w:rFonts w:cs="Arial"/>
          </w:rPr>
          <w:t>https://www.ictgames.com/mobilePage/index.html</w:t>
        </w:r>
      </w:hyperlink>
    </w:p>
    <w:p w:rsidR="005E302A" w:rsidRDefault="005E302A" w:rsidP="005F156B">
      <w:pPr>
        <w:rPr>
          <w:b/>
          <w:u w:val="single"/>
        </w:rPr>
      </w:pPr>
      <w:r w:rsidRPr="005F156B">
        <w:rPr>
          <w:b/>
          <w:color w:val="000000"/>
          <w:u w:val="single"/>
        </w:rPr>
        <w:t xml:space="preserve">Non-screen learning </w:t>
      </w:r>
      <w:r>
        <w:rPr>
          <w:b/>
          <w:color w:val="000000"/>
          <w:u w:val="single"/>
        </w:rPr>
        <w:t>suggestions</w:t>
      </w:r>
      <w:r w:rsidRPr="005F156B">
        <w:rPr>
          <w:b/>
          <w:color w:val="000000"/>
          <w:u w:val="single"/>
        </w:rPr>
        <w:t>:</w:t>
      </w:r>
    </w:p>
    <w:p w:rsidR="005E302A" w:rsidRPr="005F156B" w:rsidRDefault="005E302A" w:rsidP="005F156B">
      <w:pPr>
        <w:pStyle w:val="ListParagraph"/>
        <w:numPr>
          <w:ilvl w:val="0"/>
          <w:numId w:val="12"/>
        </w:numPr>
        <w:rPr>
          <w:b/>
          <w:u w:val="single"/>
        </w:rPr>
      </w:pPr>
      <w:r w:rsidRPr="005F156B">
        <w:rPr>
          <w:color w:val="000000"/>
        </w:rPr>
        <w:t>Create a routine for the day using pictures/drawings/words</w:t>
      </w:r>
    </w:p>
    <w:p w:rsidR="005E302A" w:rsidRPr="005F156B" w:rsidRDefault="005E302A" w:rsidP="005F156B">
      <w:pPr>
        <w:pStyle w:val="ListParagraph"/>
        <w:numPr>
          <w:ilvl w:val="0"/>
          <w:numId w:val="12"/>
        </w:numPr>
        <w:rPr>
          <w:b/>
          <w:u w:val="single"/>
        </w:rPr>
      </w:pPr>
      <w:r>
        <w:rPr>
          <w:color w:val="000000"/>
        </w:rPr>
        <w:t>L</w:t>
      </w:r>
      <w:r w:rsidRPr="005F156B">
        <w:rPr>
          <w:color w:val="000000"/>
        </w:rPr>
        <w:t xml:space="preserve">earn to ride a bike, bat/ball activities, </w:t>
      </w:r>
      <w:r>
        <w:rPr>
          <w:color w:val="000000"/>
        </w:rPr>
        <w:t>skip, run, dig, hop</w:t>
      </w:r>
    </w:p>
    <w:p w:rsidR="005E302A" w:rsidRPr="005F156B" w:rsidRDefault="005E302A" w:rsidP="005F156B">
      <w:pPr>
        <w:pStyle w:val="ListParagraph"/>
        <w:numPr>
          <w:ilvl w:val="0"/>
          <w:numId w:val="12"/>
        </w:numPr>
        <w:rPr>
          <w:b/>
          <w:u w:val="single"/>
        </w:rPr>
      </w:pPr>
      <w:r>
        <w:rPr>
          <w:color w:val="000000"/>
        </w:rPr>
        <w:t>T</w:t>
      </w:r>
      <w:r w:rsidRPr="005F156B">
        <w:rPr>
          <w:color w:val="000000"/>
        </w:rPr>
        <w:t>ake a walk and look at the wildlife, hedgerows and keep track of the changes in nature and record findings in photos and drawings</w:t>
      </w:r>
    </w:p>
    <w:p w:rsidR="005E302A" w:rsidRPr="005F156B" w:rsidRDefault="005E302A" w:rsidP="005F156B">
      <w:pPr>
        <w:pStyle w:val="ListParagraph"/>
        <w:numPr>
          <w:ilvl w:val="0"/>
          <w:numId w:val="12"/>
        </w:numPr>
        <w:rPr>
          <w:b/>
          <w:u w:val="single"/>
        </w:rPr>
      </w:pPr>
      <w:r>
        <w:rPr>
          <w:color w:val="000000"/>
        </w:rPr>
        <w:t>G</w:t>
      </w:r>
      <w:r w:rsidRPr="005F156B">
        <w:rPr>
          <w:color w:val="000000"/>
        </w:rPr>
        <w:t>ardening activities- planting and digging</w:t>
      </w:r>
    </w:p>
    <w:p w:rsidR="005E302A" w:rsidRPr="005F156B" w:rsidRDefault="005E302A" w:rsidP="005F156B">
      <w:pPr>
        <w:pStyle w:val="ListParagraph"/>
        <w:numPr>
          <w:ilvl w:val="0"/>
          <w:numId w:val="12"/>
        </w:numPr>
        <w:rPr>
          <w:b/>
          <w:u w:val="single"/>
        </w:rPr>
      </w:pPr>
      <w:r>
        <w:t>Keep a dairy/journal</w:t>
      </w:r>
    </w:p>
    <w:p w:rsidR="005E302A" w:rsidRPr="00012289" w:rsidRDefault="005E302A" w:rsidP="005F156B">
      <w:pPr>
        <w:pStyle w:val="ListParagraph"/>
        <w:numPr>
          <w:ilvl w:val="0"/>
          <w:numId w:val="12"/>
        </w:numPr>
        <w:rPr>
          <w:b/>
          <w:u w:val="single"/>
        </w:rPr>
      </w:pPr>
      <w:r>
        <w:rPr>
          <w:color w:val="000000"/>
        </w:rPr>
        <w:t>M</w:t>
      </w:r>
      <w:r w:rsidRPr="005F156B">
        <w:rPr>
          <w:color w:val="000000"/>
        </w:rPr>
        <w:t>ake models from junk materials, duplo, lego (see some suggestions for lego below- note American spelling</w:t>
      </w:r>
      <w:r>
        <w:rPr>
          <w:color w:val="000000"/>
        </w:rPr>
        <w:t xml:space="preserve"> and some grammatical errors!</w:t>
      </w:r>
      <w:r w:rsidRPr="005F156B">
        <w:rPr>
          <w:color w:val="000000"/>
        </w:rPr>
        <w:t>)</w:t>
      </w:r>
    </w:p>
    <w:p w:rsidR="005E302A" w:rsidRPr="005F156B" w:rsidRDefault="005E302A" w:rsidP="005F156B">
      <w:pPr>
        <w:pStyle w:val="ListParagraph"/>
        <w:numPr>
          <w:ilvl w:val="0"/>
          <w:numId w:val="12"/>
        </w:numPr>
        <w:rPr>
          <w:b/>
          <w:u w:val="single"/>
        </w:rPr>
      </w:pPr>
      <w:r>
        <w:rPr>
          <w:color w:val="000000"/>
        </w:rPr>
        <w:t>Play board games e.g. dominoes</w:t>
      </w:r>
    </w:p>
    <w:p w:rsidR="005E302A" w:rsidRPr="00742459" w:rsidRDefault="005E302A" w:rsidP="007E21AE">
      <w:pPr>
        <w:pStyle w:val="ListParagraph"/>
        <w:numPr>
          <w:ilvl w:val="0"/>
          <w:numId w:val="12"/>
        </w:numPr>
        <w:rPr>
          <w:b/>
          <w:u w:val="single"/>
        </w:rPr>
      </w:pPr>
      <w:r>
        <w:rPr>
          <w:noProof/>
          <w:lang w:eastAsia="en-GB"/>
        </w:rPr>
        <w:pict>
          <v:shape id="Picture 3" o:spid="_x0000_s1036" type="#_x0000_t75" alt="cid:A540565C-F704-400B-B798-2656313FCD56@home" style="position:absolute;left:0;text-align:left;margin-left:186.35pt;margin-top:27.25pt;width:164.65pt;height:229.4pt;z-index:-251662336;visibility:visible;mso-position-horizontal-relative:margin" wrapcoords="-98 -71 -98 21600 21698 21600 21698 -71 -98 -71" stroked="t" strokecolor="windowText">
            <v:imagedata r:id="rId22" r:href="rId23"/>
            <w10:wrap type="tight" anchorx="margin"/>
          </v:shape>
        </w:pict>
      </w:r>
      <w:r>
        <w:rPr>
          <w:noProof/>
          <w:lang w:eastAsia="en-GB"/>
        </w:rPr>
        <w:pict>
          <v:shape id="Picture 1" o:spid="_x0000_s1037" type="#_x0000_t75" alt="cid:C841D273-9811-45E0-9E0E-FDFAC0369525@home" style="position:absolute;left:0;text-align:left;margin-left:7.4pt;margin-top:27.8pt;width:161.6pt;height:228.4pt;z-index:-251664384;visibility:visible;mso-position-horizontal-relative:margin" wrapcoords="-100 -71 -100 21600 21700 21600 21700 -71 -100 -71" stroked="t" strokecolor="windowText">
            <v:imagedata r:id="rId24" r:href="rId25"/>
            <w10:wrap type="tight" anchorx="margin"/>
          </v:shape>
        </w:pict>
      </w:r>
      <w:r>
        <w:rPr>
          <w:noProof/>
          <w:lang w:eastAsia="en-GB"/>
        </w:rPr>
        <w:pict>
          <v:shape id="Picture 4" o:spid="_x0000_s1038" type="#_x0000_t75" alt="cid:9381FA29-B480-4D9B-A118-6A1F4E700C83@home" style="position:absolute;left:0;text-align:left;margin-left:401.45pt;margin-top:28.3pt;width:163.8pt;height:230.2pt;z-index:-251658240;visibility:visible;mso-position-horizontal-relative:page" wrapcoords="-99 -70 -99 21600 21699 21600 21699 -70 -99 -70" stroked="t" strokecolor="windowText">
            <v:imagedata r:id="rId26" r:href="rId27"/>
            <w10:wrap type="tight" anchorx="page"/>
          </v:shape>
        </w:pict>
      </w:r>
      <w:r>
        <w:rPr>
          <w:color w:val="000000"/>
        </w:rPr>
        <w:t>B</w:t>
      </w:r>
      <w:r w:rsidRPr="005F156B">
        <w:rPr>
          <w:color w:val="000000"/>
        </w:rPr>
        <w:t>ake and cook following recipes</w:t>
      </w:r>
    </w:p>
    <w:p w:rsidR="005E302A" w:rsidRDefault="005E302A" w:rsidP="007E21AE">
      <w:pPr>
        <w:rPr>
          <w:b/>
          <w:u w:val="single"/>
        </w:rPr>
      </w:pPr>
    </w:p>
    <w:p w:rsidR="005E302A" w:rsidRDefault="005E302A" w:rsidP="007E21AE">
      <w:pPr>
        <w:rPr>
          <w:b/>
          <w:u w:val="single"/>
        </w:rPr>
      </w:pPr>
      <w:r>
        <w:rPr>
          <w:noProof/>
          <w:lang w:eastAsia="en-GB"/>
        </w:rPr>
        <w:pict>
          <v:shape id="Picture 2" o:spid="_x0000_s1039" type="#_x0000_t75" style="position:absolute;margin-left:0;margin-top:2.5pt;width:411.1pt;height:299.1pt;z-index:-251663360;visibility:visible;mso-position-horizontal:center;mso-position-horizontal-relative:margin" wrapcoords="-39 -54 -39 21600 21639 21600 21639 -54 -39 -54" stroked="t" strokecolor="windowText">
            <v:stroke joinstyle="round"/>
            <v:imagedata r:id="rId28" o:title="" croptop="13078f" cropbottom="4708f" cropleft="10018f" cropright="20270f"/>
            <w10:wrap type="tight" anchorx="margin"/>
          </v:shape>
        </w:pict>
      </w:r>
    </w:p>
    <w:p w:rsidR="005E302A" w:rsidRDefault="005E302A" w:rsidP="007E21AE">
      <w:pPr>
        <w:rPr>
          <w:b/>
          <w:u w:val="single"/>
        </w:rPr>
      </w:pPr>
    </w:p>
    <w:p w:rsidR="005E302A" w:rsidRDefault="005E302A" w:rsidP="007E21AE">
      <w:pPr>
        <w:rPr>
          <w:b/>
          <w:u w:val="single"/>
        </w:rPr>
      </w:pPr>
    </w:p>
    <w:p w:rsidR="005E302A" w:rsidRDefault="005E302A" w:rsidP="007E21AE">
      <w:pPr>
        <w:rPr>
          <w:b/>
          <w:u w:val="single"/>
        </w:rPr>
      </w:pPr>
    </w:p>
    <w:p w:rsidR="005E302A" w:rsidRDefault="005E302A" w:rsidP="007E21AE">
      <w:pPr>
        <w:rPr>
          <w:b/>
          <w:u w:val="single"/>
        </w:rPr>
      </w:pPr>
    </w:p>
    <w:p w:rsidR="005E302A" w:rsidRDefault="005E302A" w:rsidP="007E21AE">
      <w:pPr>
        <w:rPr>
          <w:b/>
          <w:u w:val="single"/>
        </w:rPr>
      </w:pPr>
    </w:p>
    <w:p w:rsidR="005E302A" w:rsidRDefault="005E302A" w:rsidP="007E21AE">
      <w:pPr>
        <w:rPr>
          <w:b/>
          <w:u w:val="single"/>
        </w:rPr>
      </w:pPr>
    </w:p>
    <w:p w:rsidR="005E302A" w:rsidRDefault="005E302A" w:rsidP="007E21AE">
      <w:pPr>
        <w:rPr>
          <w:b/>
          <w:u w:val="single"/>
        </w:rPr>
      </w:pPr>
    </w:p>
    <w:p w:rsidR="005E302A" w:rsidRDefault="005E302A" w:rsidP="007E21AE">
      <w:pPr>
        <w:rPr>
          <w:b/>
          <w:u w:val="single"/>
        </w:rPr>
      </w:pPr>
    </w:p>
    <w:p w:rsidR="005E302A" w:rsidRDefault="005E302A" w:rsidP="007E21AE">
      <w:pPr>
        <w:rPr>
          <w:b/>
          <w:u w:val="single"/>
        </w:rPr>
      </w:pPr>
    </w:p>
    <w:p w:rsidR="005E302A" w:rsidRDefault="005E302A" w:rsidP="007E21AE">
      <w:pPr>
        <w:rPr>
          <w:b/>
          <w:u w:val="single"/>
        </w:rPr>
      </w:pPr>
    </w:p>
    <w:p w:rsidR="005E302A" w:rsidRDefault="005E302A" w:rsidP="007E21AE">
      <w:pPr>
        <w:rPr>
          <w:b/>
          <w:sz w:val="28"/>
          <w:szCs w:val="28"/>
          <w:u w:val="single"/>
        </w:rPr>
      </w:pPr>
    </w:p>
    <w:p w:rsidR="005E302A" w:rsidRDefault="005E302A" w:rsidP="007E21AE">
      <w:pPr>
        <w:rPr>
          <w:b/>
          <w:sz w:val="28"/>
          <w:szCs w:val="28"/>
          <w:u w:val="single"/>
        </w:rPr>
      </w:pPr>
    </w:p>
    <w:p w:rsidR="005E302A" w:rsidRPr="00B521BB" w:rsidRDefault="005E302A" w:rsidP="007E21AE">
      <w:pPr>
        <w:rPr>
          <w:b/>
          <w:sz w:val="28"/>
          <w:szCs w:val="28"/>
          <w:u w:val="single"/>
        </w:rPr>
      </w:pPr>
      <w:r w:rsidRPr="00B521BB">
        <w:rPr>
          <w:b/>
          <w:sz w:val="28"/>
          <w:szCs w:val="28"/>
          <w:u w:val="single"/>
        </w:rPr>
        <w:t>Key Stages 1 and Key Stage 2</w:t>
      </w:r>
    </w:p>
    <w:p w:rsidR="005E302A" w:rsidRPr="00523173" w:rsidRDefault="005E302A" w:rsidP="00523173">
      <w:pPr>
        <w:rPr>
          <w:b/>
          <w:u w:val="single"/>
        </w:rPr>
      </w:pPr>
      <w:r w:rsidRPr="00523173">
        <w:rPr>
          <w:b/>
          <w:u w:val="single"/>
        </w:rPr>
        <w:t xml:space="preserve">Screen </w:t>
      </w:r>
      <w:r>
        <w:rPr>
          <w:b/>
          <w:u w:val="single"/>
        </w:rPr>
        <w:t>learning suggestions</w:t>
      </w:r>
      <w:r w:rsidRPr="00523173">
        <w:rPr>
          <w:b/>
          <w:u w:val="single"/>
        </w:rPr>
        <w:t>:</w:t>
      </w:r>
    </w:p>
    <w:p w:rsidR="005E302A" w:rsidRDefault="005E302A" w:rsidP="00CE2C7D">
      <w:pPr>
        <w:pStyle w:val="ListParagraph"/>
        <w:rPr>
          <w:b/>
        </w:rPr>
      </w:pPr>
    </w:p>
    <w:p w:rsidR="005E302A" w:rsidRPr="005423A6" w:rsidRDefault="005E302A" w:rsidP="005423A6">
      <w:pPr>
        <w:pStyle w:val="ListParagraph"/>
        <w:numPr>
          <w:ilvl w:val="0"/>
          <w:numId w:val="2"/>
        </w:numPr>
        <w:rPr>
          <w:b/>
        </w:rPr>
      </w:pPr>
      <w:r>
        <w:rPr>
          <w:b/>
        </w:rPr>
        <w:t xml:space="preserve">Microsoft 365 (C2K </w:t>
      </w:r>
      <w:r w:rsidRPr="00FD3A4E">
        <w:rPr>
          <w:b/>
        </w:rPr>
        <w:t>MySchool username and password required)</w:t>
      </w:r>
    </w:p>
    <w:p w:rsidR="005E302A" w:rsidRPr="00163FA1" w:rsidRDefault="005E302A" w:rsidP="00163FA1">
      <w:pPr>
        <w:pStyle w:val="ListParagraph"/>
      </w:pPr>
      <w:r>
        <w:rPr>
          <w:b/>
        </w:rPr>
        <w:t>OneNote</w:t>
      </w:r>
      <w:r w:rsidRPr="005A5726">
        <w:rPr>
          <w:b/>
        </w:rPr>
        <w:t>-</w:t>
      </w:r>
      <w:r>
        <w:t xml:space="preserve"> can be used to upload and store children’s work and provide written/audio feedback.</w:t>
      </w:r>
    </w:p>
    <w:p w:rsidR="005E302A" w:rsidRDefault="005E302A" w:rsidP="005423A6">
      <w:pPr>
        <w:pStyle w:val="ListParagraph"/>
      </w:pPr>
      <w:r w:rsidRPr="00EA7D64">
        <w:rPr>
          <w:b/>
        </w:rPr>
        <w:t>Tea</w:t>
      </w:r>
      <w:r>
        <w:rPr>
          <w:b/>
        </w:rPr>
        <w:t>m</w:t>
      </w:r>
      <w:r w:rsidRPr="00EA7D64">
        <w:rPr>
          <w:b/>
        </w:rPr>
        <w:t>s</w:t>
      </w:r>
      <w:r w:rsidRPr="005A5726">
        <w:rPr>
          <w:b/>
        </w:rPr>
        <w:t>-</w:t>
      </w:r>
      <w:r w:rsidRPr="00EA7D64">
        <w:t xml:space="preserve"> is a collaborative platform that combines chat, video calls and file storage. Use Teams to communicate with your </w:t>
      </w:r>
      <w:r>
        <w:t>c</w:t>
      </w:r>
      <w:r w:rsidRPr="00EA7D64">
        <w:t xml:space="preserve">lass via </w:t>
      </w:r>
      <w:r>
        <w:t>video call or chat and store resources. Some schools are using Teams to set work for a group e.g. write a story in a group of six to enable children to work in groups and collaborate with their friends while working from home.</w:t>
      </w:r>
    </w:p>
    <w:p w:rsidR="005E302A" w:rsidRDefault="005E302A" w:rsidP="005423A6">
      <w:pPr>
        <w:pStyle w:val="ListParagraph"/>
      </w:pPr>
      <w:r>
        <w:rPr>
          <w:b/>
        </w:rPr>
        <w:t xml:space="preserve">FlipGrid- </w:t>
      </w:r>
      <w:r w:rsidRPr="008E2D30">
        <w:t xml:space="preserve">is a video tool where children/teachers can record short video responses to collaborative class grids. It can be used to pose questions for children to answer/reflect/discuss a topic. </w:t>
      </w:r>
    </w:p>
    <w:p w:rsidR="005E302A" w:rsidRDefault="005E302A" w:rsidP="0061602D">
      <w:pPr>
        <w:pStyle w:val="ListParagraph"/>
        <w:rPr>
          <w:b/>
        </w:rPr>
      </w:pPr>
      <w:r>
        <w:rPr>
          <w:b/>
        </w:rPr>
        <w:t>Immersive Reader-</w:t>
      </w:r>
      <w:r w:rsidRPr="008D323C">
        <w:rPr>
          <w:rFonts w:ascii="Arial" w:hAnsi="Arial"/>
          <w:sz w:val="20"/>
          <w:szCs w:val="20"/>
          <w:lang/>
        </w:rPr>
        <w:t xml:space="preserve"> </w:t>
      </w:r>
      <w:r w:rsidRPr="00757BD5">
        <w:rPr>
          <w:lang/>
        </w:rPr>
        <w:t>is supported in Word Online, OneNote, Outlook, and PowerPoint.</w:t>
      </w:r>
      <w:r>
        <w:rPr>
          <w:lang/>
        </w:rPr>
        <w:t xml:space="preserve"> Children can use Immersive Reader to hear the document read aloud, change the appearance of a document to help the reader focus on the content (increase/decrease text size, the amount of spacing between letters and words or the background colour of the document), identify parts of speech and a translate option. </w:t>
      </w:r>
    </w:p>
    <w:p w:rsidR="005E302A" w:rsidRPr="0061602D" w:rsidRDefault="005E302A" w:rsidP="0061602D">
      <w:pPr>
        <w:pStyle w:val="ListParagraph"/>
      </w:pPr>
      <w:r>
        <w:rPr>
          <w:b/>
        </w:rPr>
        <w:t xml:space="preserve">Office Lens- </w:t>
      </w:r>
      <w:r w:rsidRPr="008D323C">
        <w:rPr>
          <w:lang/>
        </w:rPr>
        <w:t>can be used to scan a printed text and place it in OneNote — the program will use text recognition to launch the immersive reader.</w:t>
      </w:r>
    </w:p>
    <w:p w:rsidR="005E302A" w:rsidRPr="00CE2C7D" w:rsidRDefault="005E302A" w:rsidP="00CE2C7D">
      <w:pPr>
        <w:pStyle w:val="ListParagraph"/>
        <w:rPr>
          <w:b/>
        </w:rPr>
      </w:pPr>
    </w:p>
    <w:p w:rsidR="005E302A" w:rsidRPr="00397454" w:rsidRDefault="005E302A" w:rsidP="00397454">
      <w:pPr>
        <w:pStyle w:val="ListParagraph"/>
        <w:numPr>
          <w:ilvl w:val="0"/>
          <w:numId w:val="2"/>
        </w:numPr>
        <w:rPr>
          <w:b/>
        </w:rPr>
      </w:pPr>
      <w:r w:rsidRPr="00DA2740">
        <w:rPr>
          <w:b/>
        </w:rPr>
        <w:t xml:space="preserve">Newsdesk (C2K MySchool username and password required) </w:t>
      </w:r>
      <w:r w:rsidRPr="00896E8D">
        <w:t>Newsdesk</w:t>
      </w:r>
      <w:r>
        <w:t xml:space="preserve"> is a very useful tool for schools to develop children’s fluency in reading, comprehension and writing skills.  The Newsdesk Hour will be in operation from Monday 23 March where children can listen to interesting articles, watch video content and write about what they have read of learned.  Children can also take a picture and upload it onto School Reporter section of the main Newsdesk site. The activities and topics are </w:t>
      </w:r>
      <w:r w:rsidRPr="00DA2740">
        <w:rPr>
          <w:u w:val="single"/>
        </w:rPr>
        <w:t>updated daily</w:t>
      </w:r>
      <w:r>
        <w:t xml:space="preserve">. </w:t>
      </w:r>
    </w:p>
    <w:p w:rsidR="005E302A" w:rsidRPr="00397454" w:rsidRDefault="005E302A" w:rsidP="00397454">
      <w:pPr>
        <w:pStyle w:val="ListParagraph"/>
        <w:rPr>
          <w:b/>
        </w:rPr>
      </w:pPr>
    </w:p>
    <w:p w:rsidR="005E302A" w:rsidRPr="0061602D" w:rsidRDefault="005E302A" w:rsidP="00397454">
      <w:pPr>
        <w:pStyle w:val="ListParagraph"/>
        <w:numPr>
          <w:ilvl w:val="0"/>
          <w:numId w:val="2"/>
        </w:numPr>
        <w:rPr>
          <w:b/>
        </w:rPr>
      </w:pPr>
      <w:r w:rsidRPr="00397454">
        <w:rPr>
          <w:b/>
        </w:rPr>
        <w:t>Collaborate Ultra (C2K MySchool username and password required)</w:t>
      </w:r>
      <w:r>
        <w:t xml:space="preserve"> video conferencing/virtual classroom. Collaborate Ultra can take up to 500 participants in any one session. Teachers can present slides, talk about learning, have children engage with the teacher etc. There is also the facility to have break out rooms. One teacher is sing Collaborate Ultra to support a child who has additional needs.</w:t>
      </w:r>
    </w:p>
    <w:p w:rsidR="005E302A" w:rsidRPr="0061602D" w:rsidRDefault="005E302A" w:rsidP="0061602D">
      <w:pPr>
        <w:pStyle w:val="ListParagraph"/>
        <w:rPr>
          <w:b/>
        </w:rPr>
      </w:pPr>
    </w:p>
    <w:p w:rsidR="005E302A" w:rsidRDefault="005E302A" w:rsidP="00397454">
      <w:pPr>
        <w:pStyle w:val="ListParagraph"/>
        <w:numPr>
          <w:ilvl w:val="0"/>
          <w:numId w:val="2"/>
        </w:numPr>
        <w:rPr>
          <w:b/>
        </w:rPr>
      </w:pPr>
      <w:r>
        <w:rPr>
          <w:b/>
        </w:rPr>
        <w:t xml:space="preserve">SeeSaw </w:t>
      </w:r>
      <w:r w:rsidRPr="000625EF">
        <w:t>can</w:t>
      </w:r>
      <w:r>
        <w:t xml:space="preserve"> be used by teachers to engage with children and parents and to set and share work. Schools need to have an account with SeeSaw already.</w:t>
      </w:r>
    </w:p>
    <w:p w:rsidR="005E302A" w:rsidRPr="00C02A30" w:rsidRDefault="005E302A" w:rsidP="00C02A30">
      <w:pPr>
        <w:pStyle w:val="ListParagraph"/>
        <w:rPr>
          <w:b/>
        </w:rPr>
      </w:pPr>
    </w:p>
    <w:p w:rsidR="005E302A" w:rsidRPr="00D655F4" w:rsidRDefault="005E302A" w:rsidP="00397454">
      <w:pPr>
        <w:pStyle w:val="ListParagraph"/>
        <w:numPr>
          <w:ilvl w:val="0"/>
          <w:numId w:val="2"/>
        </w:numPr>
        <w:rPr>
          <w:b/>
        </w:rPr>
      </w:pPr>
      <w:r>
        <w:rPr>
          <w:b/>
        </w:rPr>
        <w:t xml:space="preserve">Apple Camera And Clips- </w:t>
      </w:r>
      <w:r w:rsidRPr="0061602D">
        <w:t>free video apps to make professional videos that use graphics, effects and more. These tools can be used to create short and simple flipped videos to send to your class.</w:t>
      </w:r>
    </w:p>
    <w:p w:rsidR="005E302A" w:rsidRPr="00D655F4" w:rsidRDefault="005E302A" w:rsidP="00D655F4">
      <w:pPr>
        <w:pStyle w:val="ListParagraph"/>
        <w:rPr>
          <w:b/>
        </w:rPr>
      </w:pPr>
    </w:p>
    <w:p w:rsidR="005E302A" w:rsidRPr="00397454" w:rsidRDefault="005E302A" w:rsidP="00397454">
      <w:pPr>
        <w:pStyle w:val="ListParagraph"/>
        <w:numPr>
          <w:ilvl w:val="0"/>
          <w:numId w:val="2"/>
        </w:numPr>
        <w:rPr>
          <w:b/>
        </w:rPr>
      </w:pPr>
      <w:r>
        <w:rPr>
          <w:b/>
        </w:rPr>
        <w:t xml:space="preserve">Explain Everything- </w:t>
      </w:r>
      <w:r w:rsidRPr="00910E5B">
        <w:t>is an interactive app which can be used to create presentations, lessons and videos using drawing tools to illustrate or write a concept.</w:t>
      </w:r>
      <w:r>
        <w:rPr>
          <w:b/>
        </w:rPr>
        <w:t xml:space="preserve"> </w:t>
      </w:r>
    </w:p>
    <w:p w:rsidR="005E302A" w:rsidRPr="00C57A4C" w:rsidRDefault="005E302A" w:rsidP="002F7537">
      <w:pPr>
        <w:pStyle w:val="ListParagraph"/>
        <w:rPr>
          <w:b/>
        </w:rPr>
      </w:pPr>
    </w:p>
    <w:p w:rsidR="005E302A" w:rsidRDefault="005E302A" w:rsidP="004E3337">
      <w:pPr>
        <w:pStyle w:val="ListParagraph"/>
        <w:numPr>
          <w:ilvl w:val="0"/>
          <w:numId w:val="2"/>
        </w:numPr>
      </w:pPr>
      <w:r w:rsidRPr="00C57A4C">
        <w:rPr>
          <w:b/>
        </w:rPr>
        <w:t>Purplemash</w:t>
      </w:r>
      <w:r>
        <w:t xml:space="preserve"> is available for free during the Coronavirus crisis. The site has resources for literacy and numeracy that can be pitched at many levels. </w:t>
      </w:r>
      <w:hyperlink r:id="rId29" w:history="1">
        <w:r w:rsidRPr="00AB7BC9">
          <w:rPr>
            <w:rStyle w:val="Hyperlink"/>
            <w:rFonts w:cs="Arial"/>
          </w:rPr>
          <w:t>https://2simple.com/free-access/?campaign=3f314708-5ef0-11ea-9175-062a0562a518</w:t>
        </w:r>
      </w:hyperlink>
    </w:p>
    <w:p w:rsidR="005E302A" w:rsidRDefault="005E302A" w:rsidP="004E3337">
      <w:pPr>
        <w:pStyle w:val="ListParagraph"/>
      </w:pPr>
    </w:p>
    <w:p w:rsidR="005E302A" w:rsidRDefault="005E302A" w:rsidP="00607F21">
      <w:pPr>
        <w:pStyle w:val="ListParagraph"/>
        <w:numPr>
          <w:ilvl w:val="0"/>
          <w:numId w:val="2"/>
        </w:numPr>
      </w:pPr>
      <w:r>
        <w:rPr>
          <w:b/>
        </w:rPr>
        <w:t xml:space="preserve">Oxford Owl </w:t>
      </w:r>
      <w:r w:rsidRPr="002E25F4">
        <w:t xml:space="preserve">(accessed at </w:t>
      </w:r>
      <w:hyperlink r:id="rId30" w:history="1">
        <w:r w:rsidRPr="002E25F4">
          <w:rPr>
            <w:rStyle w:val="Hyperlink"/>
            <w:rFonts w:cs="Arial"/>
          </w:rPr>
          <w:t>https://www.oxfordowl.co.uk/for-home/?fbclid=lwAR0UL4FTi_mfFl_n3E1CP3emL-</w:t>
        </w:r>
      </w:hyperlink>
      <w:r w:rsidRPr="002E25F4">
        <w:t>)</w:t>
      </w:r>
      <w:r>
        <w:rPr>
          <w:b/>
        </w:rPr>
        <w:t xml:space="preserve"> </w:t>
      </w:r>
      <w:r w:rsidRPr="00070903">
        <w:t>A</w:t>
      </w:r>
      <w:r w:rsidRPr="00184705">
        <w:t xml:space="preserve"> range of free eBooks for 3 – 11 </w:t>
      </w:r>
      <w:r>
        <w:t>years. Parents and teachers can register for free.</w:t>
      </w:r>
    </w:p>
    <w:p w:rsidR="005E302A" w:rsidRDefault="005E302A" w:rsidP="00607F21">
      <w:pPr>
        <w:pStyle w:val="ListParagraph"/>
      </w:pPr>
    </w:p>
    <w:p w:rsidR="005E302A" w:rsidRDefault="005E302A" w:rsidP="00607F21">
      <w:pPr>
        <w:pStyle w:val="ListParagraph"/>
        <w:numPr>
          <w:ilvl w:val="0"/>
          <w:numId w:val="2"/>
        </w:numPr>
        <w:rPr>
          <w:rFonts w:ascii="Arial" w:hAnsi="Arial"/>
          <w:sz w:val="20"/>
          <w:szCs w:val="20"/>
          <w:lang w:eastAsia="en-GB"/>
        </w:rPr>
      </w:pPr>
      <w:r w:rsidRPr="008061FD">
        <w:rPr>
          <w:b/>
        </w:rPr>
        <w:t>Mashable</w:t>
      </w:r>
      <w:r>
        <w:t xml:space="preserve"> accessed at </w:t>
      </w:r>
      <w:hyperlink r:id="rId31" w:history="1">
        <w:r w:rsidRPr="00AB7BC9">
          <w:rPr>
            <w:rStyle w:val="Hyperlink"/>
            <w:rFonts w:cs="Arial"/>
          </w:rPr>
          <w:t>https://mashable.com/2013/04/07/ebooks-for-children/?europe=true</w:t>
        </w:r>
      </w:hyperlink>
      <w:r>
        <w:t xml:space="preserve"> 12 children’s e-books which can be downloaded free of charge.</w:t>
      </w:r>
    </w:p>
    <w:p w:rsidR="005E302A" w:rsidRPr="00607F21" w:rsidRDefault="005E302A" w:rsidP="00607F21">
      <w:pPr>
        <w:pStyle w:val="ListParagraph"/>
      </w:pPr>
    </w:p>
    <w:p w:rsidR="005E302A" w:rsidRDefault="005E302A" w:rsidP="00AB4B93">
      <w:pPr>
        <w:pStyle w:val="ListParagraph"/>
        <w:numPr>
          <w:ilvl w:val="0"/>
          <w:numId w:val="2"/>
        </w:numPr>
      </w:pPr>
      <w:r w:rsidRPr="007F3DE9">
        <w:rPr>
          <w:b/>
        </w:rPr>
        <w:t>NI Libraries</w:t>
      </w:r>
      <w:r>
        <w:t xml:space="preserve"> can be accessed at </w:t>
      </w:r>
      <w:hyperlink r:id="rId32" w:history="1">
        <w:r w:rsidRPr="00AB7BC9">
          <w:rPr>
            <w:rStyle w:val="Hyperlink"/>
            <w:rFonts w:cs="Arial"/>
          </w:rPr>
          <w:t>https://librariesniuk.overdrive.com/</w:t>
        </w:r>
      </w:hyperlink>
      <w:r>
        <w:t xml:space="preserve"> The website offers free eBooks and eMagazines.</w:t>
      </w:r>
    </w:p>
    <w:p w:rsidR="005E302A" w:rsidRDefault="005E302A" w:rsidP="00633B03">
      <w:pPr>
        <w:pStyle w:val="ListParagraph"/>
      </w:pPr>
    </w:p>
    <w:p w:rsidR="005E302A" w:rsidRPr="001577D3" w:rsidRDefault="005E302A" w:rsidP="001577D3">
      <w:pPr>
        <w:pStyle w:val="ListParagraph"/>
        <w:numPr>
          <w:ilvl w:val="0"/>
          <w:numId w:val="2"/>
        </w:numPr>
        <w:rPr>
          <w:color w:val="000000"/>
        </w:rPr>
      </w:pPr>
      <w:r w:rsidRPr="008844A4">
        <w:rPr>
          <w:b/>
          <w:color w:val="000000"/>
        </w:rPr>
        <w:t>Accelerated Reader (AR)</w:t>
      </w:r>
      <w:r w:rsidRPr="008844A4">
        <w:rPr>
          <w:color w:val="000000"/>
        </w:rPr>
        <w:t xml:space="preserve"> </w:t>
      </w:r>
      <w:r w:rsidRPr="008844A4">
        <w:rPr>
          <w:color w:val="000000"/>
          <w:lang/>
        </w:rPr>
        <w:t xml:space="preserve">is a </w:t>
      </w:r>
      <w:r w:rsidRPr="008844A4">
        <w:rPr>
          <w:bCs/>
          <w:color w:val="000000"/>
          <w:lang/>
        </w:rPr>
        <w:t>reading</w:t>
      </w:r>
      <w:r w:rsidRPr="008844A4">
        <w:rPr>
          <w:color w:val="000000"/>
          <w:lang/>
        </w:rPr>
        <w:t xml:space="preserve"> management and monitoring programme that aims to foster independent </w:t>
      </w:r>
      <w:r w:rsidRPr="008844A4">
        <w:rPr>
          <w:bCs/>
          <w:color w:val="000000"/>
          <w:lang/>
        </w:rPr>
        <w:t>reading</w:t>
      </w:r>
      <w:r w:rsidRPr="008844A4">
        <w:rPr>
          <w:color w:val="000000"/>
          <w:lang/>
        </w:rPr>
        <w:t xml:space="preserve">. The internet-based software assesses </w:t>
      </w:r>
      <w:r w:rsidRPr="008844A4">
        <w:rPr>
          <w:bCs/>
          <w:color w:val="000000"/>
          <w:lang/>
        </w:rPr>
        <w:t>reading</w:t>
      </w:r>
      <w:r w:rsidRPr="008844A4">
        <w:rPr>
          <w:color w:val="000000"/>
          <w:lang/>
        </w:rPr>
        <w:t xml:space="preserve"> age,</w:t>
      </w:r>
      <w:r>
        <w:rPr>
          <w:color w:val="000000"/>
          <w:lang/>
        </w:rPr>
        <w:t xml:space="preserve"> and suggests books that match childrens</w:t>
      </w:r>
      <w:r w:rsidRPr="008844A4">
        <w:rPr>
          <w:color w:val="000000"/>
          <w:lang/>
        </w:rPr>
        <w:t xml:space="preserve">’ needs and interests. </w:t>
      </w:r>
      <w:r>
        <w:rPr>
          <w:color w:val="000000"/>
          <w:lang/>
        </w:rPr>
        <w:t xml:space="preserve">The children </w:t>
      </w:r>
      <w:r w:rsidRPr="008844A4">
        <w:rPr>
          <w:color w:val="000000"/>
          <w:lang/>
        </w:rPr>
        <w:t>take computerised quizzes on</w:t>
      </w:r>
      <w:r>
        <w:rPr>
          <w:color w:val="000000"/>
          <w:lang/>
        </w:rPr>
        <w:t>line once they complete the book. Please note, schools must have an account with Renaissance Learning in order to access this from home.  This is not a free resource.</w:t>
      </w:r>
    </w:p>
    <w:p w:rsidR="005E302A" w:rsidRPr="001577D3" w:rsidRDefault="005E302A" w:rsidP="001577D3">
      <w:pPr>
        <w:pStyle w:val="ListParagraph"/>
        <w:rPr>
          <w:b/>
          <w:color w:val="000000"/>
        </w:rPr>
      </w:pPr>
    </w:p>
    <w:p w:rsidR="005E302A" w:rsidRPr="001577D3" w:rsidRDefault="005E302A" w:rsidP="001577D3">
      <w:pPr>
        <w:pStyle w:val="ListParagraph"/>
        <w:numPr>
          <w:ilvl w:val="0"/>
          <w:numId w:val="2"/>
        </w:numPr>
        <w:rPr>
          <w:color w:val="000000"/>
        </w:rPr>
      </w:pPr>
      <w:r w:rsidRPr="001577D3">
        <w:rPr>
          <w:b/>
          <w:color w:val="000000"/>
        </w:rPr>
        <w:t xml:space="preserve">Lexia </w:t>
      </w:r>
      <w:r w:rsidRPr="00CA0148">
        <w:rPr>
          <w:color w:val="000000"/>
        </w:rPr>
        <w:t xml:space="preserve">is a spelling and </w:t>
      </w:r>
      <w:r>
        <w:rPr>
          <w:color w:val="000000"/>
        </w:rPr>
        <w:t>reading programme. Schools must have an account before this can be used.</w:t>
      </w:r>
    </w:p>
    <w:p w:rsidR="005E302A" w:rsidRPr="000922E8" w:rsidRDefault="005E302A" w:rsidP="000922E8">
      <w:pPr>
        <w:pStyle w:val="ListParagraph"/>
        <w:rPr>
          <w:color w:val="000000"/>
        </w:rPr>
      </w:pPr>
    </w:p>
    <w:p w:rsidR="005E302A" w:rsidRPr="000922E8" w:rsidRDefault="005E302A" w:rsidP="000922E8">
      <w:pPr>
        <w:pStyle w:val="ListParagraph"/>
        <w:numPr>
          <w:ilvl w:val="0"/>
          <w:numId w:val="2"/>
        </w:numPr>
        <w:rPr>
          <w:color w:val="000000"/>
        </w:rPr>
      </w:pPr>
      <w:r w:rsidRPr="00C538E2">
        <w:rPr>
          <w:b/>
          <w:color w:val="000000"/>
        </w:rPr>
        <w:t>Guided reading activities</w:t>
      </w:r>
      <w:r>
        <w:rPr>
          <w:color w:val="000000"/>
        </w:rPr>
        <w:t xml:space="preserve"> (attached) supplied by Michael O’Kane and shared on Twitter </w:t>
      </w:r>
      <w:r w:rsidRPr="00217FE4">
        <w:rPr>
          <w:color w:val="0070C0"/>
        </w:rPr>
        <w:t>@learn_ni</w:t>
      </w:r>
    </w:p>
    <w:p w:rsidR="005E302A" w:rsidRDefault="005E302A" w:rsidP="00A3158E">
      <w:pPr>
        <w:pStyle w:val="ListParagraph"/>
      </w:pPr>
    </w:p>
    <w:p w:rsidR="005E302A" w:rsidRDefault="005E302A" w:rsidP="00AB4B93">
      <w:pPr>
        <w:pStyle w:val="ListParagraph"/>
        <w:numPr>
          <w:ilvl w:val="0"/>
          <w:numId w:val="2"/>
        </w:numPr>
      </w:pPr>
      <w:r w:rsidRPr="00173879">
        <w:rPr>
          <w:b/>
        </w:rPr>
        <w:t>INTO Film</w:t>
      </w:r>
      <w:r>
        <w:t xml:space="preserve"> can be accessed at </w:t>
      </w:r>
      <w:hyperlink r:id="rId33" w:history="1">
        <w:r w:rsidRPr="00AB7BC9">
          <w:rPr>
            <w:rStyle w:val="Hyperlink"/>
            <w:rFonts w:cs="Arial"/>
          </w:rPr>
          <w:t>https://intofilm.org</w:t>
        </w:r>
      </w:hyperlink>
      <w:r>
        <w:t xml:space="preserve"> have made member-facing activities freely available to all due to COVID-19. There are a range of primary age activities which include application of film knowledge, critical thinking and literacy skills. </w:t>
      </w:r>
    </w:p>
    <w:p w:rsidR="005E302A" w:rsidRPr="00572FEB" w:rsidRDefault="005E302A" w:rsidP="00572FEB">
      <w:pPr>
        <w:pStyle w:val="ListParagraph"/>
        <w:rPr>
          <w:b/>
        </w:rPr>
      </w:pPr>
    </w:p>
    <w:p w:rsidR="005E302A" w:rsidRDefault="005E302A" w:rsidP="00E01CC7">
      <w:pPr>
        <w:pStyle w:val="ListParagraph"/>
        <w:numPr>
          <w:ilvl w:val="0"/>
          <w:numId w:val="2"/>
        </w:numPr>
      </w:pPr>
      <w:r w:rsidRPr="00572FEB">
        <w:rPr>
          <w:b/>
        </w:rPr>
        <w:t>ICT Games</w:t>
      </w:r>
      <w:r>
        <w:t xml:space="preserve"> are on-screen games for literacy and numeracy at </w:t>
      </w:r>
      <w:hyperlink r:id="rId34" w:history="1">
        <w:r w:rsidRPr="00AB7BC9">
          <w:rPr>
            <w:rStyle w:val="Hyperlink"/>
            <w:rFonts w:cs="Arial"/>
          </w:rPr>
          <w:t>https://www.ictgames.com/mobilePage/index.html</w:t>
        </w:r>
      </w:hyperlink>
    </w:p>
    <w:p w:rsidR="005E302A" w:rsidRPr="00E01CC7" w:rsidRDefault="005E302A" w:rsidP="00E01CC7">
      <w:pPr>
        <w:pStyle w:val="ListParagraph"/>
        <w:rPr>
          <w:b/>
        </w:rPr>
      </w:pPr>
    </w:p>
    <w:p w:rsidR="005E302A" w:rsidRDefault="005E302A" w:rsidP="00E01CC7">
      <w:pPr>
        <w:pStyle w:val="ListParagraph"/>
        <w:numPr>
          <w:ilvl w:val="0"/>
          <w:numId w:val="2"/>
        </w:numPr>
      </w:pPr>
      <w:r w:rsidRPr="00E01CC7">
        <w:rPr>
          <w:b/>
        </w:rPr>
        <w:t>Number Fun</w:t>
      </w:r>
      <w:r>
        <w:t xml:space="preserve">- Free of charge for one month and accessed at </w:t>
      </w:r>
      <w:hyperlink r:id="rId35" w:history="1">
        <w:r w:rsidRPr="00AB7BC9">
          <w:rPr>
            <w:rStyle w:val="Hyperlink"/>
            <w:rFonts w:cs="Arial"/>
          </w:rPr>
          <w:t>https://parent.numberfunportal.com/free-account-page/</w:t>
        </w:r>
      </w:hyperlink>
      <w:r>
        <w:t xml:space="preserve"> The portal contains over 200 song video presentations, accompanied by their respective resources for learning and teaching mathematics. There are four age ranges and nine themes in each age range to include: number and place value; addition and subtraction; multiplication and division; fractions, ratio and proportion; measurement; shape; position and direction; statistics; algebra; and, extras. </w:t>
      </w:r>
    </w:p>
    <w:p w:rsidR="005E302A" w:rsidRDefault="005E302A" w:rsidP="00F86D06">
      <w:pPr>
        <w:pStyle w:val="ListParagraph"/>
      </w:pPr>
    </w:p>
    <w:p w:rsidR="005E302A" w:rsidRDefault="005E302A" w:rsidP="00491B3A">
      <w:pPr>
        <w:pStyle w:val="ListParagraph"/>
        <w:numPr>
          <w:ilvl w:val="0"/>
          <w:numId w:val="2"/>
        </w:numPr>
      </w:pPr>
      <w:r w:rsidRPr="00AA1F83">
        <w:rPr>
          <w:b/>
        </w:rPr>
        <w:t>Time Tables Rock Stars</w:t>
      </w:r>
      <w:r>
        <w:t xml:space="preserve">- free full access during COVID-19 outbreak which can be accessed at </w:t>
      </w:r>
      <w:hyperlink r:id="rId36" w:history="1">
        <w:r w:rsidRPr="00AB7BC9">
          <w:rPr>
            <w:rStyle w:val="Hyperlink"/>
            <w:rFonts w:cs="Arial"/>
          </w:rPr>
          <w:t>https://ttrockstars.com/page/covid19support</w:t>
        </w:r>
      </w:hyperlink>
      <w:r>
        <w:t xml:space="preserve"> </w:t>
      </w:r>
    </w:p>
    <w:p w:rsidR="005E302A" w:rsidRDefault="005E302A" w:rsidP="00AA5DE5">
      <w:pPr>
        <w:pStyle w:val="ListParagraph"/>
      </w:pPr>
    </w:p>
    <w:p w:rsidR="005E302A" w:rsidRDefault="005E302A" w:rsidP="00491B3A">
      <w:pPr>
        <w:pStyle w:val="ListParagraph"/>
        <w:numPr>
          <w:ilvl w:val="0"/>
          <w:numId w:val="2"/>
        </w:numPr>
      </w:pPr>
      <w:r w:rsidRPr="00AA5DE5">
        <w:rPr>
          <w:b/>
        </w:rPr>
        <w:t>Learning by Questions</w:t>
      </w:r>
      <w:r>
        <w:t xml:space="preserve"> accessed at </w:t>
      </w:r>
      <w:hyperlink r:id="rId37" w:history="1">
        <w:r w:rsidRPr="00AB7BC9">
          <w:rPr>
            <w:rStyle w:val="Hyperlink"/>
            <w:rFonts w:cs="Arial"/>
          </w:rPr>
          <w:t>https://www.lbq.org/Blog/using-lbq-for-distance-learning</w:t>
        </w:r>
      </w:hyperlink>
      <w:r>
        <w:t xml:space="preserve">  is offering a free 60 day evaluation account in light of COVID-19.</w:t>
      </w:r>
    </w:p>
    <w:p w:rsidR="005E302A" w:rsidRDefault="005E302A" w:rsidP="002879DD">
      <w:pPr>
        <w:pStyle w:val="ListParagraph"/>
      </w:pPr>
    </w:p>
    <w:p w:rsidR="005E302A" w:rsidRDefault="005E302A" w:rsidP="002879DD">
      <w:pPr>
        <w:pStyle w:val="ListParagraph"/>
        <w:numPr>
          <w:ilvl w:val="0"/>
          <w:numId w:val="2"/>
        </w:numPr>
      </w:pPr>
      <w:r w:rsidRPr="00677A13">
        <w:rPr>
          <w:b/>
        </w:rPr>
        <w:t>Primary Games</w:t>
      </w:r>
      <w:r>
        <w:t xml:space="preserve"> accessed at </w:t>
      </w:r>
      <w:hyperlink r:id="rId38" w:history="1">
        <w:r w:rsidRPr="00AB7BC9">
          <w:rPr>
            <w:rStyle w:val="Hyperlink"/>
            <w:rFonts w:cs="Arial"/>
          </w:rPr>
          <w:t>https://www.primarygames.com/math.php</w:t>
        </w:r>
      </w:hyperlink>
      <w:r>
        <w:t xml:space="preserve">  Free maths games</w:t>
      </w:r>
    </w:p>
    <w:p w:rsidR="005E302A" w:rsidRPr="00FF23F2" w:rsidRDefault="005E302A" w:rsidP="001F5245">
      <w:pPr>
        <w:pStyle w:val="ListParagraph"/>
        <w:rPr>
          <w:color w:val="000000"/>
        </w:rPr>
      </w:pPr>
    </w:p>
    <w:p w:rsidR="005E302A" w:rsidRPr="00FF23F2" w:rsidRDefault="005E302A" w:rsidP="002879DD">
      <w:pPr>
        <w:pStyle w:val="ListParagraph"/>
        <w:numPr>
          <w:ilvl w:val="0"/>
          <w:numId w:val="2"/>
        </w:numPr>
        <w:rPr>
          <w:b/>
          <w:color w:val="000000"/>
        </w:rPr>
      </w:pPr>
      <w:r w:rsidRPr="00FF23F2">
        <w:rPr>
          <w:b/>
          <w:color w:val="000000"/>
        </w:rPr>
        <w:t>Mathletics</w:t>
      </w:r>
      <w:r w:rsidRPr="00FF23F2">
        <w:rPr>
          <w:color w:val="000000"/>
        </w:rPr>
        <w:t xml:space="preserve"> is curriculum-aligned lessons and activities for numeracy. Schools must have an account before this can be used.</w:t>
      </w:r>
    </w:p>
    <w:p w:rsidR="005E302A" w:rsidRPr="00CA0BC8" w:rsidRDefault="005E302A" w:rsidP="00CA0BC8">
      <w:pPr>
        <w:pStyle w:val="ListParagraph"/>
        <w:rPr>
          <w:b/>
        </w:rPr>
      </w:pPr>
    </w:p>
    <w:p w:rsidR="005E302A" w:rsidRPr="00CA0BC8" w:rsidRDefault="005E302A" w:rsidP="00CA0BC8">
      <w:pPr>
        <w:pStyle w:val="ListParagraph"/>
        <w:numPr>
          <w:ilvl w:val="0"/>
          <w:numId w:val="2"/>
        </w:numPr>
        <w:rPr>
          <w:b/>
          <w:color w:val="000000"/>
        </w:rPr>
      </w:pPr>
      <w:r>
        <w:rPr>
          <w:b/>
          <w:color w:val="000000"/>
        </w:rPr>
        <w:t xml:space="preserve">Maths Puzzles and Problems </w:t>
      </w:r>
      <w:r>
        <w:rPr>
          <w:color w:val="000000"/>
        </w:rPr>
        <w:t>for Years 3 - 7</w:t>
      </w:r>
      <w:r w:rsidRPr="00576D11">
        <w:rPr>
          <w:color w:val="000000"/>
        </w:rPr>
        <w:t xml:space="preserve"> (attached)</w:t>
      </w:r>
    </w:p>
    <w:p w:rsidR="005E302A" w:rsidRDefault="005E302A" w:rsidP="00491B3A">
      <w:pPr>
        <w:pStyle w:val="ListParagraph"/>
      </w:pPr>
    </w:p>
    <w:p w:rsidR="005E302A" w:rsidRPr="004E6561" w:rsidRDefault="005E302A" w:rsidP="00491B3A">
      <w:pPr>
        <w:pStyle w:val="ListParagraph"/>
        <w:numPr>
          <w:ilvl w:val="0"/>
          <w:numId w:val="2"/>
        </w:numPr>
      </w:pPr>
      <w:r w:rsidRPr="00491B3A">
        <w:rPr>
          <w:b/>
        </w:rPr>
        <w:t>BBC Bitesize Primary</w:t>
      </w:r>
      <w:r>
        <w:rPr>
          <w:b/>
        </w:rPr>
        <w:t xml:space="preserve"> </w:t>
      </w:r>
      <w:r w:rsidRPr="00AA08F6">
        <w:t xml:space="preserve">can be accessed at </w:t>
      </w:r>
      <w:hyperlink r:id="rId39" w:history="1">
        <w:r w:rsidRPr="00AB7BC9">
          <w:rPr>
            <w:rStyle w:val="Hyperlink"/>
            <w:rFonts w:cs="Arial"/>
          </w:rPr>
          <w:t>https://bbc.co.uk/bitesize/primary</w:t>
        </w:r>
      </w:hyperlink>
      <w:r>
        <w:t xml:space="preserve"> have a range of activities across all areas of the Northern Ireland Curriculum </w:t>
      </w:r>
    </w:p>
    <w:p w:rsidR="005E302A" w:rsidRPr="00CC60F8" w:rsidRDefault="005E302A" w:rsidP="00CC60F8">
      <w:pPr>
        <w:pStyle w:val="ListParagraph"/>
        <w:rPr>
          <w:b/>
        </w:rPr>
      </w:pPr>
    </w:p>
    <w:p w:rsidR="005E302A" w:rsidRPr="00CC60F8" w:rsidRDefault="005E302A" w:rsidP="00E75DAD">
      <w:pPr>
        <w:pStyle w:val="ListParagraph"/>
        <w:numPr>
          <w:ilvl w:val="0"/>
          <w:numId w:val="2"/>
        </w:numPr>
      </w:pPr>
      <w:r>
        <w:rPr>
          <w:b/>
        </w:rPr>
        <w:t>BBC Super Movers-</w:t>
      </w:r>
      <w:r w:rsidRPr="00CC60F8">
        <w:t xml:space="preserve"> free active learning programme for children in KS1 and KS2</w:t>
      </w:r>
    </w:p>
    <w:p w:rsidR="005E302A" w:rsidRPr="00BF30E1" w:rsidRDefault="005E302A" w:rsidP="00BF30E1">
      <w:pPr>
        <w:pStyle w:val="ListParagraph"/>
        <w:rPr>
          <w:b/>
        </w:rPr>
      </w:pPr>
    </w:p>
    <w:p w:rsidR="005E302A" w:rsidRPr="00C02002" w:rsidRDefault="005E302A" w:rsidP="00207FEA">
      <w:pPr>
        <w:pStyle w:val="ListParagraph"/>
        <w:numPr>
          <w:ilvl w:val="0"/>
          <w:numId w:val="2"/>
        </w:numPr>
        <w:rPr>
          <w:b/>
        </w:rPr>
      </w:pPr>
      <w:r w:rsidRPr="00207FEA">
        <w:rPr>
          <w:b/>
        </w:rPr>
        <w:t xml:space="preserve">Topic based projects </w:t>
      </w:r>
      <w:r w:rsidRPr="00207FEA">
        <w:t>which can be shared through online learning platforms, the school app or website</w:t>
      </w:r>
      <w:r>
        <w:t xml:space="preserve"> </w:t>
      </w:r>
      <w:r w:rsidRPr="00E7488F">
        <w:rPr>
          <w:b/>
          <w:u w:val="single"/>
        </w:rPr>
        <w:t>DKfindout.com</w:t>
      </w:r>
      <w:r w:rsidRPr="00207FEA">
        <w:rPr>
          <w:b/>
        </w:rPr>
        <w:t xml:space="preserve"> and </w:t>
      </w:r>
      <w:r w:rsidRPr="00207FEA">
        <w:rPr>
          <w:b/>
          <w:u w:val="single"/>
        </w:rPr>
        <w:t>Natgeokids.com</w:t>
      </w:r>
      <w:r w:rsidRPr="00207FEA">
        <w:rPr>
          <w:b/>
        </w:rPr>
        <w:t xml:space="preserve"> </w:t>
      </w:r>
      <w:r w:rsidRPr="00E7488F">
        <w:t xml:space="preserve">are </w:t>
      </w:r>
      <w:r w:rsidRPr="00896E8D">
        <w:t>useful</w:t>
      </w:r>
      <w:r>
        <w:t xml:space="preserve"> websites</w:t>
      </w:r>
      <w:r w:rsidRPr="00896E8D">
        <w:t xml:space="preserve"> for research </w:t>
      </w:r>
      <w:r>
        <w:t>for a World Around Us project. Some schools have ‘set’ a project within Teams for groups of children to collaborate on e.g. research all about a country.</w:t>
      </w:r>
    </w:p>
    <w:p w:rsidR="005E302A" w:rsidRPr="00C02002" w:rsidRDefault="005E302A" w:rsidP="00C02002">
      <w:pPr>
        <w:pStyle w:val="ListParagraph"/>
        <w:rPr>
          <w:b/>
        </w:rPr>
      </w:pPr>
    </w:p>
    <w:p w:rsidR="005E302A" w:rsidRPr="000933C0" w:rsidRDefault="005E302A" w:rsidP="00207FEA">
      <w:pPr>
        <w:pStyle w:val="ListParagraph"/>
        <w:numPr>
          <w:ilvl w:val="0"/>
          <w:numId w:val="2"/>
        </w:numPr>
        <w:rPr>
          <w:b/>
        </w:rPr>
      </w:pPr>
      <w:r>
        <w:rPr>
          <w:b/>
        </w:rPr>
        <w:t xml:space="preserve">Explorify </w:t>
      </w:r>
      <w:r w:rsidRPr="00C02002">
        <w:t>which can be accessed at</w:t>
      </w:r>
      <w:r>
        <w:rPr>
          <w:b/>
        </w:rPr>
        <w:t xml:space="preserve"> </w:t>
      </w:r>
      <w:hyperlink r:id="rId40" w:history="1">
        <w:r w:rsidRPr="00AB7BC9">
          <w:rPr>
            <w:rStyle w:val="Hyperlink"/>
            <w:rFonts w:cs="Arial"/>
            <w:b/>
          </w:rPr>
          <w:t>h</w:t>
        </w:r>
        <w:r w:rsidRPr="00AB7BC9">
          <w:rPr>
            <w:rStyle w:val="Hyperlink"/>
            <w:rFonts w:cs="Arial"/>
            <w:lang w:eastAsia="en-GB"/>
          </w:rPr>
          <w:t>ttps://explorify.wellcome.ac.uk</w:t>
        </w:r>
      </w:hyperlink>
      <w:r>
        <w:rPr>
          <w:lang w:eastAsia="en-GB"/>
        </w:rPr>
        <w:t xml:space="preserve"> Free resources to explore scientific concepts.</w:t>
      </w:r>
    </w:p>
    <w:p w:rsidR="005E302A" w:rsidRPr="000933C0" w:rsidRDefault="005E302A" w:rsidP="000933C0">
      <w:pPr>
        <w:pStyle w:val="ListParagraph"/>
        <w:rPr>
          <w:lang w:eastAsia="en-GB"/>
        </w:rPr>
      </w:pPr>
    </w:p>
    <w:p w:rsidR="005E302A" w:rsidRPr="00C170F2" w:rsidRDefault="005E302A" w:rsidP="00C170F2">
      <w:pPr>
        <w:pStyle w:val="ListParagraph"/>
        <w:numPr>
          <w:ilvl w:val="0"/>
          <w:numId w:val="2"/>
        </w:numPr>
        <w:rPr>
          <w:b/>
        </w:rPr>
      </w:pPr>
      <w:r w:rsidRPr="000933C0">
        <w:rPr>
          <w:b/>
          <w:lang w:eastAsia="en-GB"/>
        </w:rPr>
        <w:t>Natural History Museum</w:t>
      </w:r>
      <w:r>
        <w:rPr>
          <w:lang w:eastAsia="en-GB"/>
        </w:rPr>
        <w:t xml:space="preserve"> which can be accessed at   </w:t>
      </w:r>
      <w:hyperlink r:id="rId41" w:history="1">
        <w:r w:rsidRPr="00AB7BC9">
          <w:rPr>
            <w:rStyle w:val="Hyperlink"/>
            <w:rFonts w:cs="Arial"/>
            <w:lang w:eastAsia="en-GB"/>
          </w:rPr>
          <w:t>https://www.nhm.ac.uk/schools/teaching-resources.html</w:t>
        </w:r>
      </w:hyperlink>
      <w:r>
        <w:rPr>
          <w:lang w:eastAsia="en-GB"/>
        </w:rPr>
        <w:t xml:space="preserve"> Free resources for the World Around Us programme.</w:t>
      </w:r>
    </w:p>
    <w:p w:rsidR="005E302A" w:rsidRDefault="005E302A" w:rsidP="00C170F2">
      <w:pPr>
        <w:pStyle w:val="ListParagraph"/>
      </w:pPr>
    </w:p>
    <w:p w:rsidR="005E302A" w:rsidRDefault="005E302A" w:rsidP="00C658B1">
      <w:pPr>
        <w:pStyle w:val="ListParagraph"/>
        <w:numPr>
          <w:ilvl w:val="0"/>
          <w:numId w:val="2"/>
        </w:numPr>
      </w:pPr>
      <w:r w:rsidRPr="00216CB5">
        <w:rPr>
          <w:b/>
        </w:rPr>
        <w:t>Scratch</w:t>
      </w:r>
      <w:r>
        <w:t xml:space="preserve"> to develop interactive stories, games, and animations </w:t>
      </w:r>
      <w:hyperlink r:id="rId42" w:history="1">
        <w:r w:rsidRPr="00AB7BC9">
          <w:rPr>
            <w:rStyle w:val="Hyperlink"/>
            <w:rFonts w:cs="Arial"/>
          </w:rPr>
          <w:t>https://scratch.mit.edu/ideas#</w:t>
        </w:r>
      </w:hyperlink>
    </w:p>
    <w:p w:rsidR="005E302A" w:rsidRPr="00C658B1" w:rsidRDefault="005E302A" w:rsidP="00C658B1">
      <w:pPr>
        <w:pStyle w:val="ListParagraph"/>
        <w:rPr>
          <w:b/>
        </w:rPr>
      </w:pPr>
    </w:p>
    <w:p w:rsidR="005E302A" w:rsidRPr="00C658B1" w:rsidRDefault="005E302A" w:rsidP="00C658B1">
      <w:pPr>
        <w:pStyle w:val="ListParagraph"/>
        <w:numPr>
          <w:ilvl w:val="0"/>
          <w:numId w:val="2"/>
        </w:numPr>
      </w:pPr>
      <w:r w:rsidRPr="00C658B1">
        <w:rPr>
          <w:b/>
        </w:rPr>
        <w:t>Minecraf</w:t>
      </w:r>
      <w:r>
        <w:t xml:space="preserve">t </w:t>
      </w:r>
      <w:hyperlink r:id="rId43" w:history="1">
        <w:r w:rsidRPr="00AB7BC9">
          <w:rPr>
            <w:rStyle w:val="Hyperlink"/>
            <w:rFonts w:cs="Arial"/>
          </w:rPr>
          <w:t>http://www.nicurriculum.org.uk/STEMWorks/minecraft/</w:t>
        </w:r>
      </w:hyperlink>
      <w:r>
        <w:t xml:space="preserve"> CCEA resource using Minecraft to explore the Vikings.</w:t>
      </w:r>
    </w:p>
    <w:p w:rsidR="005E302A" w:rsidRPr="00A12DDC" w:rsidRDefault="005E302A" w:rsidP="00A12DDC">
      <w:pPr>
        <w:pStyle w:val="ListParagraph"/>
        <w:rPr>
          <w:b/>
        </w:rPr>
      </w:pPr>
    </w:p>
    <w:p w:rsidR="005E302A" w:rsidRPr="00BE0FF3" w:rsidRDefault="005E302A" w:rsidP="00A12DDC">
      <w:pPr>
        <w:pStyle w:val="ListParagraph"/>
        <w:numPr>
          <w:ilvl w:val="0"/>
          <w:numId w:val="2"/>
        </w:numPr>
        <w:rPr>
          <w:b/>
        </w:rPr>
      </w:pPr>
      <w:r w:rsidRPr="00A12DDC">
        <w:rPr>
          <w:b/>
          <w:color w:val="000000"/>
        </w:rPr>
        <w:t>YouTube PE Skill School</w:t>
      </w:r>
      <w:r w:rsidRPr="00A12DDC">
        <w:rPr>
          <w:color w:val="000000"/>
        </w:rPr>
        <w:t xml:space="preserve"> Progressive and age/stage relevant Primary PE Challenges and most can be </w:t>
      </w:r>
      <w:r>
        <w:rPr>
          <w:color w:val="000000"/>
        </w:rPr>
        <w:t>done at home with few resources.</w:t>
      </w:r>
    </w:p>
    <w:p w:rsidR="005E302A" w:rsidRPr="00BE0FF3" w:rsidRDefault="005E302A" w:rsidP="00BE0FF3">
      <w:pPr>
        <w:pStyle w:val="ListParagraph"/>
        <w:rPr>
          <w:b/>
        </w:rPr>
      </w:pPr>
    </w:p>
    <w:p w:rsidR="005E302A" w:rsidRPr="00150E5F" w:rsidRDefault="005E302A" w:rsidP="00A12DDC">
      <w:pPr>
        <w:pStyle w:val="ListParagraph"/>
        <w:numPr>
          <w:ilvl w:val="0"/>
          <w:numId w:val="2"/>
        </w:numPr>
        <w:rPr>
          <w:b/>
        </w:rPr>
      </w:pPr>
      <w:r>
        <w:rPr>
          <w:b/>
        </w:rPr>
        <w:t>Go Noodle-</w:t>
      </w:r>
      <w:r>
        <w:t xml:space="preserve"> free resources with movement and mindfulness videos created by child development experts available at https://www.gonoodle.com</w:t>
      </w:r>
    </w:p>
    <w:p w:rsidR="005E302A" w:rsidRPr="00150E5F" w:rsidRDefault="005E302A" w:rsidP="00150E5F">
      <w:pPr>
        <w:pStyle w:val="ListParagraph"/>
        <w:rPr>
          <w:b/>
        </w:rPr>
      </w:pPr>
    </w:p>
    <w:p w:rsidR="005E302A" w:rsidRPr="000B644F" w:rsidRDefault="005E302A" w:rsidP="00FC494D">
      <w:pPr>
        <w:pStyle w:val="ListParagraph"/>
        <w:numPr>
          <w:ilvl w:val="0"/>
          <w:numId w:val="2"/>
        </w:numPr>
        <w:rPr>
          <w:b/>
        </w:rPr>
      </w:pPr>
      <w:r w:rsidRPr="003D1976">
        <w:rPr>
          <w:b/>
          <w:color w:val="000000"/>
        </w:rPr>
        <w:t>YouTube Art for Kids Hub</w:t>
      </w:r>
      <w:r>
        <w:rPr>
          <w:color w:val="000000"/>
        </w:rPr>
        <w:t xml:space="preserve"> </w:t>
      </w:r>
      <w:r w:rsidRPr="00A12DDC">
        <w:rPr>
          <w:color w:val="000000"/>
        </w:rPr>
        <w:t>Weekly ideas to ensure progression and appreciation of primary school art.</w:t>
      </w:r>
    </w:p>
    <w:p w:rsidR="005E302A" w:rsidRPr="000B644F" w:rsidRDefault="005E302A" w:rsidP="000B644F">
      <w:pPr>
        <w:pStyle w:val="ListParagraph"/>
        <w:rPr>
          <w:b/>
        </w:rPr>
      </w:pPr>
    </w:p>
    <w:p w:rsidR="005E302A" w:rsidRPr="000F1CEE" w:rsidRDefault="005E302A" w:rsidP="000B644F">
      <w:pPr>
        <w:pStyle w:val="ListParagraph"/>
        <w:numPr>
          <w:ilvl w:val="0"/>
          <w:numId w:val="2"/>
        </w:numPr>
        <w:rPr>
          <w:b/>
        </w:rPr>
      </w:pPr>
      <w:r>
        <w:rPr>
          <w:b/>
        </w:rPr>
        <w:t xml:space="preserve">Tate Kids </w:t>
      </w:r>
      <w:r w:rsidRPr="000B644F">
        <w:t>which can be accessed at</w:t>
      </w:r>
      <w:r>
        <w:rPr>
          <w:b/>
        </w:rPr>
        <w:t xml:space="preserve"> </w:t>
      </w:r>
      <w:hyperlink r:id="rId44" w:history="1">
        <w:r w:rsidRPr="00AB7BC9">
          <w:rPr>
            <w:rStyle w:val="Hyperlink"/>
            <w:rFonts w:cs="Arial"/>
          </w:rPr>
          <w:t>https://www.tate.org.uk/kids</w:t>
        </w:r>
      </w:hyperlink>
      <w:r>
        <w:t xml:space="preserve"> to explore art and artists.</w:t>
      </w:r>
    </w:p>
    <w:p w:rsidR="005E302A" w:rsidRPr="000F1CEE" w:rsidRDefault="005E302A" w:rsidP="000F1CEE">
      <w:pPr>
        <w:pStyle w:val="ListParagraph"/>
        <w:rPr>
          <w:b/>
        </w:rPr>
      </w:pPr>
    </w:p>
    <w:p w:rsidR="005E302A" w:rsidRDefault="005E302A" w:rsidP="000F1CEE">
      <w:pPr>
        <w:pStyle w:val="ListParagraph"/>
        <w:numPr>
          <w:ilvl w:val="0"/>
          <w:numId w:val="2"/>
        </w:numPr>
      </w:pPr>
      <w:r w:rsidRPr="00513723">
        <w:rPr>
          <w:b/>
        </w:rPr>
        <w:t xml:space="preserve">The Kitchen Table Classroom: art and learning at home </w:t>
      </w:r>
      <w:hyperlink r:id="rId45" w:history="1">
        <w:r w:rsidRPr="000F1CEE">
          <w:rPr>
            <w:rStyle w:val="Hyperlink"/>
            <w:rFonts w:cs="Arial"/>
          </w:rPr>
          <w:t>https://www.kitchentableclassroom.com/best-virtual-gallery-tours/</w:t>
        </w:r>
      </w:hyperlink>
      <w:r w:rsidRPr="000F1CEE">
        <w:t xml:space="preserve"> Take a virtual tour of famous art galleries.</w:t>
      </w:r>
    </w:p>
    <w:p w:rsidR="005E302A" w:rsidRDefault="005E302A" w:rsidP="00C47B99">
      <w:pPr>
        <w:pStyle w:val="ListParagraph"/>
      </w:pPr>
    </w:p>
    <w:p w:rsidR="005E302A" w:rsidRDefault="005E302A" w:rsidP="00C47B99">
      <w:pPr>
        <w:pStyle w:val="ListParagraph"/>
        <w:numPr>
          <w:ilvl w:val="0"/>
          <w:numId w:val="2"/>
        </w:numPr>
      </w:pPr>
      <w:r w:rsidRPr="00C47B99">
        <w:rPr>
          <w:b/>
        </w:rPr>
        <w:t xml:space="preserve">The </w:t>
      </w:r>
      <w:r>
        <w:rPr>
          <w:b/>
        </w:rPr>
        <w:t>W</w:t>
      </w:r>
      <w:r w:rsidRPr="00C47B99">
        <w:rPr>
          <w:b/>
        </w:rPr>
        <w:t>orldwide Art Gallery</w:t>
      </w:r>
      <w:r>
        <w:t xml:space="preserve"> accessed at </w:t>
      </w:r>
      <w:hyperlink r:id="rId46" w:history="1">
        <w:r w:rsidRPr="00AB7BC9">
          <w:rPr>
            <w:rStyle w:val="Hyperlink"/>
            <w:rFonts w:cs="Arial"/>
          </w:rPr>
          <w:t>http://www.theartgallery.com.au/KidsArt.html</w:t>
        </w:r>
      </w:hyperlink>
      <w:r>
        <w:t xml:space="preserve"> Children can submit their art work for publication </w:t>
      </w:r>
    </w:p>
    <w:p w:rsidR="005E302A" w:rsidRDefault="005E302A" w:rsidP="00C47B99">
      <w:pPr>
        <w:pStyle w:val="ListParagraph"/>
      </w:pPr>
    </w:p>
    <w:p w:rsidR="005E302A" w:rsidRPr="00C461F0" w:rsidRDefault="005E302A" w:rsidP="00C461F0">
      <w:pPr>
        <w:rPr>
          <w:b/>
          <w:u w:val="single"/>
        </w:rPr>
      </w:pPr>
      <w:r w:rsidRPr="00C461F0">
        <w:rPr>
          <w:b/>
          <w:u w:val="single"/>
        </w:rPr>
        <w:t>Non-screen learning suggestions:</w:t>
      </w:r>
    </w:p>
    <w:p w:rsidR="005E302A" w:rsidRDefault="005E302A" w:rsidP="004B4D4B">
      <w:pPr>
        <w:pStyle w:val="ListParagraph"/>
        <w:numPr>
          <w:ilvl w:val="0"/>
          <w:numId w:val="14"/>
        </w:numPr>
      </w:pPr>
      <w:r>
        <w:t>Read a book</w:t>
      </w:r>
    </w:p>
    <w:p w:rsidR="005E302A" w:rsidRPr="004B4D4B" w:rsidRDefault="005E302A" w:rsidP="004B4D4B">
      <w:pPr>
        <w:pStyle w:val="ListParagraph"/>
        <w:numPr>
          <w:ilvl w:val="0"/>
          <w:numId w:val="14"/>
        </w:numPr>
      </w:pPr>
      <w:r w:rsidRPr="004B4D4B">
        <w:t>Practise your musical instrument e.g. recorder, piano, violin flute etc.</w:t>
      </w:r>
    </w:p>
    <w:p w:rsidR="005E302A" w:rsidRDefault="005E302A" w:rsidP="004B4D4B">
      <w:pPr>
        <w:pStyle w:val="ListParagraph"/>
        <w:numPr>
          <w:ilvl w:val="0"/>
          <w:numId w:val="14"/>
        </w:numPr>
      </w:pPr>
      <w:r>
        <w:t>Dance or enjoy some yoga stretches</w:t>
      </w:r>
    </w:p>
    <w:p w:rsidR="005E302A" w:rsidRDefault="005E302A" w:rsidP="004B4D4B">
      <w:pPr>
        <w:pStyle w:val="ListParagraph"/>
        <w:numPr>
          <w:ilvl w:val="0"/>
          <w:numId w:val="14"/>
        </w:numPr>
      </w:pPr>
      <w:r>
        <w:t>Paint, draw or make a model from junk materials</w:t>
      </w:r>
    </w:p>
    <w:p w:rsidR="005E302A" w:rsidRDefault="005E302A" w:rsidP="004B4D4B">
      <w:pPr>
        <w:pStyle w:val="ListParagraph"/>
        <w:numPr>
          <w:ilvl w:val="0"/>
          <w:numId w:val="14"/>
        </w:numPr>
      </w:pPr>
      <w:r>
        <w:t>Play board games such as Monopoly or Trivial Pursuit</w:t>
      </w:r>
    </w:p>
    <w:p w:rsidR="005E302A" w:rsidRDefault="005E302A" w:rsidP="004B4D4B">
      <w:pPr>
        <w:pStyle w:val="ListParagraph"/>
        <w:numPr>
          <w:ilvl w:val="0"/>
          <w:numId w:val="14"/>
        </w:numPr>
      </w:pPr>
      <w:r>
        <w:t>Play card games such as Uno or Phase 10</w:t>
      </w:r>
    </w:p>
    <w:p w:rsidR="005E302A" w:rsidRDefault="005E302A" w:rsidP="004B4D4B">
      <w:pPr>
        <w:pStyle w:val="ListParagraph"/>
        <w:numPr>
          <w:ilvl w:val="0"/>
          <w:numId w:val="14"/>
        </w:numPr>
      </w:pPr>
      <w:r>
        <w:t>Bake or cook</w:t>
      </w:r>
    </w:p>
    <w:p w:rsidR="005E302A" w:rsidRDefault="005E302A" w:rsidP="004B4D4B">
      <w:pPr>
        <w:pStyle w:val="ListParagraph"/>
        <w:numPr>
          <w:ilvl w:val="0"/>
          <w:numId w:val="14"/>
        </w:numPr>
      </w:pPr>
      <w:r>
        <w:t>Go out into your garden and enjoy the fresh air- run, jump, skip, kick a ball, play tennis up against a wall</w:t>
      </w:r>
    </w:p>
    <w:p w:rsidR="005E302A" w:rsidRPr="004B4D4B" w:rsidRDefault="005E302A" w:rsidP="00D07599">
      <w:pPr>
        <w:pStyle w:val="ListParagraph"/>
      </w:pPr>
    </w:p>
    <w:p w:rsidR="005E302A" w:rsidRPr="00B521BB" w:rsidRDefault="005E302A">
      <w:pPr>
        <w:rPr>
          <w:b/>
          <w:sz w:val="28"/>
          <w:szCs w:val="28"/>
          <w:u w:val="single"/>
        </w:rPr>
      </w:pPr>
      <w:r w:rsidRPr="00B521BB">
        <w:rPr>
          <w:b/>
          <w:sz w:val="28"/>
          <w:szCs w:val="28"/>
          <w:u w:val="single"/>
        </w:rPr>
        <w:t>Other online resources available for remote learning</w:t>
      </w:r>
    </w:p>
    <w:p w:rsidR="005E302A" w:rsidRDefault="005E302A" w:rsidP="00D57136">
      <w:pPr>
        <w:pStyle w:val="ListParagraph"/>
        <w:numPr>
          <w:ilvl w:val="0"/>
          <w:numId w:val="1"/>
        </w:numPr>
      </w:pPr>
      <w:r w:rsidRPr="0042398A">
        <w:t xml:space="preserve">Scholastic are offering </w:t>
      </w:r>
      <w:r>
        <w:t xml:space="preserve">free resources from PreK and Kindergarten to Grades 6+ which can be accessed at </w:t>
      </w:r>
      <w:hyperlink r:id="rId47" w:history="1">
        <w:r w:rsidRPr="00AB7BC9">
          <w:rPr>
            <w:rStyle w:val="Hyperlink"/>
            <w:rFonts w:cs="Arial"/>
          </w:rPr>
          <w:t>http://classroommagazines.scholastic.com/support/learnathome.html</w:t>
        </w:r>
      </w:hyperlink>
      <w:r>
        <w:t xml:space="preserve"> Please note spelling is American but some lovely stories to listen to, word match activities, quizzes and information about authors.</w:t>
      </w:r>
    </w:p>
    <w:p w:rsidR="005E302A" w:rsidRDefault="005E302A" w:rsidP="00DA3305">
      <w:pPr>
        <w:pStyle w:val="ListParagraph"/>
      </w:pPr>
    </w:p>
    <w:p w:rsidR="005E302A" w:rsidRPr="00FD1F21" w:rsidRDefault="005E302A" w:rsidP="00FD1F21">
      <w:pPr>
        <w:pStyle w:val="ListParagraph"/>
        <w:numPr>
          <w:ilvl w:val="0"/>
          <w:numId w:val="1"/>
        </w:numPr>
        <w:rPr>
          <w:rStyle w:val="Hyperlink"/>
          <w:rFonts w:cs="Arial"/>
          <w:color w:val="auto"/>
          <w:u w:val="none"/>
        </w:rPr>
      </w:pPr>
      <w:r>
        <w:t xml:space="preserve">TTS are offering free downloadable activity books for 5- 7 years and 7 – 11 years at </w:t>
      </w:r>
      <w:hyperlink r:id="rId48" w:history="1">
        <w:r w:rsidRPr="00AB7BC9">
          <w:rPr>
            <w:rStyle w:val="Hyperlink"/>
            <w:rFonts w:cs="Arial"/>
          </w:rPr>
          <w:t>https://www.tts-group.co.uk/home+learning+activities.html</w:t>
        </w:r>
      </w:hyperlink>
    </w:p>
    <w:p w:rsidR="005E302A" w:rsidRPr="00FD1F21" w:rsidRDefault="005E302A" w:rsidP="00FD1F21">
      <w:pPr>
        <w:pStyle w:val="ListParagraph"/>
        <w:rPr>
          <w:color w:val="1F497D"/>
        </w:rPr>
      </w:pPr>
    </w:p>
    <w:p w:rsidR="005E302A" w:rsidRPr="00FD1F21" w:rsidRDefault="005E302A" w:rsidP="00FD1F21">
      <w:pPr>
        <w:pStyle w:val="ListParagraph"/>
        <w:numPr>
          <w:ilvl w:val="0"/>
          <w:numId w:val="1"/>
        </w:numPr>
      </w:pPr>
      <w:r w:rsidRPr="00FD1F21">
        <w:rPr>
          <w:color w:val="000000"/>
        </w:rPr>
        <w:t>Oliver Jeffers</w:t>
      </w:r>
      <w:r>
        <w:rPr>
          <w:color w:val="000000"/>
        </w:rPr>
        <w:t>,</w:t>
      </w:r>
      <w:r w:rsidRPr="00FD1F21">
        <w:rPr>
          <w:color w:val="000000"/>
        </w:rPr>
        <w:t xml:space="preserve"> the </w:t>
      </w:r>
      <w:r>
        <w:rPr>
          <w:color w:val="000000"/>
        </w:rPr>
        <w:t>children’s author from Belfast</w:t>
      </w:r>
      <w:r w:rsidRPr="00FD1F21">
        <w:rPr>
          <w:color w:val="000000"/>
        </w:rPr>
        <w:t>, has taken to the internet to do a live reading of one of his books each night</w:t>
      </w:r>
      <w:r>
        <w:rPr>
          <w:color w:val="000000"/>
        </w:rPr>
        <w:t xml:space="preserve"> and talking about where he got his ideas for the stories</w:t>
      </w:r>
      <w:r w:rsidRPr="00FD1F21">
        <w:rPr>
          <w:color w:val="000000"/>
        </w:rPr>
        <w:t>.</w:t>
      </w:r>
      <w:r>
        <w:rPr>
          <w:color w:val="000000"/>
        </w:rPr>
        <w:t xml:space="preserve"> </w:t>
      </w:r>
      <w:r w:rsidRPr="00FD1F21">
        <w:rPr>
          <w:color w:val="000000"/>
        </w:rPr>
        <w:t>The link to his readings</w:t>
      </w:r>
      <w:r>
        <w:rPr>
          <w:color w:val="000000"/>
        </w:rPr>
        <w:t xml:space="preserve"> can be found at</w:t>
      </w:r>
      <w:r w:rsidRPr="00FD1F21">
        <w:rPr>
          <w:color w:val="000000"/>
        </w:rPr>
        <w:t xml:space="preserve"> </w:t>
      </w:r>
      <w:hyperlink r:id="rId49" w:anchor="/abookaday/" w:history="1">
        <w:r>
          <w:rPr>
            <w:rStyle w:val="Hyperlink"/>
            <w:rFonts w:cs="Arial"/>
          </w:rPr>
          <w:t>https://www.oliverjeffers.com/books#/abookaday/</w:t>
        </w:r>
      </w:hyperlink>
    </w:p>
    <w:p w:rsidR="005E302A" w:rsidRDefault="005E302A" w:rsidP="00FD1F21">
      <w:pPr>
        <w:pStyle w:val="ListParagraph"/>
      </w:pPr>
    </w:p>
    <w:p w:rsidR="005E302A" w:rsidRDefault="005E302A" w:rsidP="00FD1F21">
      <w:pPr>
        <w:pStyle w:val="ListParagraph"/>
      </w:pPr>
    </w:p>
    <w:p w:rsidR="005E302A" w:rsidRDefault="005E302A" w:rsidP="00FD1F21">
      <w:pPr>
        <w:pStyle w:val="ListParagraph"/>
      </w:pPr>
    </w:p>
    <w:p w:rsidR="005E302A" w:rsidRDefault="005E302A" w:rsidP="00FD1F21">
      <w:pPr>
        <w:pStyle w:val="ListParagraph"/>
      </w:pPr>
      <w:r>
        <w:rPr>
          <w:noProof/>
          <w:lang w:eastAsia="en-GB"/>
        </w:rPr>
        <w:pict>
          <v:shape id="Picture 10" o:spid="_x0000_s1040" type="#_x0000_t75" style="position:absolute;left:0;text-align:left;margin-left:482.75pt;margin-top:1.5pt;width:522.75pt;height:738.15pt;z-index:-251653120;visibility:visible;mso-position-horizontal:right;mso-position-horizontal-relative:margin" wrapcoords="-31 0 -31 21578 21600 21578 21600 0 -31 0">
            <v:imagedata r:id="rId50" o:title=""/>
            <w10:wrap type="tight" anchorx="margin"/>
          </v:shape>
        </w:pict>
      </w:r>
    </w:p>
    <w:sectPr w:rsidR="005E302A" w:rsidSect="008827BB">
      <w:headerReference w:type="even" r:id="rId51"/>
      <w:headerReference w:type="default" r:id="rId52"/>
      <w:footerReference w:type="even" r:id="rId53"/>
      <w:footerReference w:type="default" r:id="rId54"/>
      <w:headerReference w:type="first" r:id="rId55"/>
      <w:footerReference w:type="first" r:id="rId5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302A" w:rsidRDefault="005E302A" w:rsidP="00697DCD">
      <w:pPr>
        <w:spacing w:after="0" w:line="240" w:lineRule="auto"/>
      </w:pPr>
      <w:r>
        <w:separator/>
      </w:r>
    </w:p>
  </w:endnote>
  <w:endnote w:type="continuationSeparator" w:id="0">
    <w:p w:rsidR="005E302A" w:rsidRDefault="005E302A" w:rsidP="00697D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02A" w:rsidRDefault="005E302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02A" w:rsidRDefault="005E302A" w:rsidP="00C52D4E">
    <w:pPr>
      <w:pStyle w:val="Footer"/>
      <w:tabs>
        <w:tab w:val="clear" w:pos="4513"/>
        <w:tab w:val="clear" w:pos="9026"/>
        <w:tab w:val="center" w:pos="5233"/>
        <w:tab w:val="right" w:pos="10466"/>
      </w:tabs>
    </w:pPr>
    <w:r>
      <w:t>18 March 2020</w:t>
    </w:r>
    <w:r>
      <w:tab/>
    </w:r>
    <w:r>
      <w:tab/>
      <w:t>Primary Team</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02A" w:rsidRDefault="005E30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302A" w:rsidRDefault="005E302A" w:rsidP="00697DCD">
      <w:pPr>
        <w:spacing w:after="0" w:line="240" w:lineRule="auto"/>
      </w:pPr>
      <w:r>
        <w:separator/>
      </w:r>
    </w:p>
  </w:footnote>
  <w:footnote w:type="continuationSeparator" w:id="0">
    <w:p w:rsidR="005E302A" w:rsidRDefault="005E302A" w:rsidP="00697D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02A" w:rsidRDefault="005E302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23.25pt;height:523.25pt;z-index:-251658752;mso-position-horizontal:center;mso-position-horizontal-relative:margin;mso-position-vertical:center;mso-position-vertical-relative:margin" o:allowincell="f">
          <v:imagedata r:id="rId1" o:title=""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02A" w:rsidRDefault="005E302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523.25pt;height:523.25pt;z-index:-251657728;mso-position-horizontal:center;mso-position-horizontal-relative:margin;mso-position-vertical:center;mso-position-vertical-relative:margin" o:allowincell="f">
          <v:imagedata r:id="rId1" o:title=""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02A" w:rsidRDefault="005E302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style="position:absolute;margin-left:0;margin-top:0;width:523.25pt;height:523.25pt;z-index:-251659776;mso-position-horizontal:center;mso-position-horizontal-relative:margin;mso-position-vertical:center;mso-position-vertical-relative:margin" o:allowincell="f">
          <v:imagedata r:id="rId1" o:title=""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29C8"/>
    <w:multiLevelType w:val="hybridMultilevel"/>
    <w:tmpl w:val="D73A4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EB6EF9"/>
    <w:multiLevelType w:val="hybridMultilevel"/>
    <w:tmpl w:val="07CA4BCC"/>
    <w:lvl w:ilvl="0" w:tplc="88BE7442">
      <w:start w:val="1"/>
      <w:numFmt w:val="bullet"/>
      <w:lvlText w:val=""/>
      <w:lvlJc w:val="left"/>
      <w:pPr>
        <w:ind w:left="785" w:hanging="360"/>
      </w:pPr>
      <w:rPr>
        <w:rFonts w:ascii="Symbol" w:hAnsi="Symbol" w:hint="default"/>
        <w:color w:val="000000"/>
      </w:rPr>
    </w:lvl>
    <w:lvl w:ilvl="1" w:tplc="08090003" w:tentative="1">
      <w:start w:val="1"/>
      <w:numFmt w:val="bullet"/>
      <w:lvlText w:val="o"/>
      <w:lvlJc w:val="left"/>
      <w:pPr>
        <w:ind w:left="1505" w:hanging="360"/>
      </w:pPr>
      <w:rPr>
        <w:rFonts w:ascii="Courier New" w:hAnsi="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
    <w:nsid w:val="18A64D9C"/>
    <w:multiLevelType w:val="hybridMultilevel"/>
    <w:tmpl w:val="1D3E3C1C"/>
    <w:lvl w:ilvl="0" w:tplc="88BE7442">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D63661"/>
    <w:multiLevelType w:val="hybridMultilevel"/>
    <w:tmpl w:val="A6860EEA"/>
    <w:lvl w:ilvl="0" w:tplc="88BE7442">
      <w:start w:val="1"/>
      <w:numFmt w:val="bullet"/>
      <w:lvlText w:val=""/>
      <w:lvlJc w:val="left"/>
      <w:pPr>
        <w:ind w:left="786" w:hanging="360"/>
      </w:pPr>
      <w:rPr>
        <w:rFonts w:ascii="Symbol" w:hAnsi="Symbol" w:hint="default"/>
        <w:color w:val="000000"/>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nsid w:val="23940C00"/>
    <w:multiLevelType w:val="multilevel"/>
    <w:tmpl w:val="3E280BC4"/>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25A552E0"/>
    <w:multiLevelType w:val="hybridMultilevel"/>
    <w:tmpl w:val="912A8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9415A08"/>
    <w:multiLevelType w:val="hybridMultilevel"/>
    <w:tmpl w:val="F500A196"/>
    <w:lvl w:ilvl="0" w:tplc="08090001">
      <w:start w:val="1"/>
      <w:numFmt w:val="bullet"/>
      <w:lvlText w:val=""/>
      <w:lvlJc w:val="left"/>
      <w:pPr>
        <w:ind w:left="772" w:hanging="360"/>
      </w:pPr>
      <w:rPr>
        <w:rFonts w:ascii="Symbol" w:hAnsi="Symbol" w:hint="default"/>
      </w:rPr>
    </w:lvl>
    <w:lvl w:ilvl="1" w:tplc="08090003">
      <w:start w:val="1"/>
      <w:numFmt w:val="bullet"/>
      <w:lvlText w:val="o"/>
      <w:lvlJc w:val="left"/>
      <w:pPr>
        <w:ind w:left="1492" w:hanging="360"/>
      </w:pPr>
      <w:rPr>
        <w:rFonts w:ascii="Courier New" w:hAnsi="Courier New" w:hint="default"/>
      </w:rPr>
    </w:lvl>
    <w:lvl w:ilvl="2" w:tplc="08090005">
      <w:start w:val="1"/>
      <w:numFmt w:val="bullet"/>
      <w:lvlText w:val=""/>
      <w:lvlJc w:val="left"/>
      <w:pPr>
        <w:ind w:left="2212" w:hanging="360"/>
      </w:pPr>
      <w:rPr>
        <w:rFonts w:ascii="Wingdings" w:hAnsi="Wingdings" w:hint="default"/>
      </w:rPr>
    </w:lvl>
    <w:lvl w:ilvl="3" w:tplc="08090001">
      <w:start w:val="1"/>
      <w:numFmt w:val="bullet"/>
      <w:lvlText w:val=""/>
      <w:lvlJc w:val="left"/>
      <w:pPr>
        <w:ind w:left="2932" w:hanging="360"/>
      </w:pPr>
      <w:rPr>
        <w:rFonts w:ascii="Symbol" w:hAnsi="Symbol" w:hint="default"/>
      </w:rPr>
    </w:lvl>
    <w:lvl w:ilvl="4" w:tplc="08090003">
      <w:start w:val="1"/>
      <w:numFmt w:val="bullet"/>
      <w:lvlText w:val="o"/>
      <w:lvlJc w:val="left"/>
      <w:pPr>
        <w:ind w:left="3652" w:hanging="360"/>
      </w:pPr>
      <w:rPr>
        <w:rFonts w:ascii="Courier New" w:hAnsi="Courier New" w:hint="default"/>
      </w:rPr>
    </w:lvl>
    <w:lvl w:ilvl="5" w:tplc="08090005">
      <w:start w:val="1"/>
      <w:numFmt w:val="bullet"/>
      <w:lvlText w:val=""/>
      <w:lvlJc w:val="left"/>
      <w:pPr>
        <w:ind w:left="4372" w:hanging="360"/>
      </w:pPr>
      <w:rPr>
        <w:rFonts w:ascii="Wingdings" w:hAnsi="Wingdings" w:hint="default"/>
      </w:rPr>
    </w:lvl>
    <w:lvl w:ilvl="6" w:tplc="08090001">
      <w:start w:val="1"/>
      <w:numFmt w:val="bullet"/>
      <w:lvlText w:val=""/>
      <w:lvlJc w:val="left"/>
      <w:pPr>
        <w:ind w:left="5092" w:hanging="360"/>
      </w:pPr>
      <w:rPr>
        <w:rFonts w:ascii="Symbol" w:hAnsi="Symbol" w:hint="default"/>
      </w:rPr>
    </w:lvl>
    <w:lvl w:ilvl="7" w:tplc="08090003">
      <w:start w:val="1"/>
      <w:numFmt w:val="bullet"/>
      <w:lvlText w:val="o"/>
      <w:lvlJc w:val="left"/>
      <w:pPr>
        <w:ind w:left="5812" w:hanging="360"/>
      </w:pPr>
      <w:rPr>
        <w:rFonts w:ascii="Courier New" w:hAnsi="Courier New" w:hint="default"/>
      </w:rPr>
    </w:lvl>
    <w:lvl w:ilvl="8" w:tplc="08090005">
      <w:start w:val="1"/>
      <w:numFmt w:val="bullet"/>
      <w:lvlText w:val=""/>
      <w:lvlJc w:val="left"/>
      <w:pPr>
        <w:ind w:left="6532" w:hanging="360"/>
      </w:pPr>
      <w:rPr>
        <w:rFonts w:ascii="Wingdings" w:hAnsi="Wingdings" w:hint="default"/>
      </w:rPr>
    </w:lvl>
  </w:abstractNum>
  <w:abstractNum w:abstractNumId="7">
    <w:nsid w:val="2BA230C6"/>
    <w:multiLevelType w:val="hybridMultilevel"/>
    <w:tmpl w:val="927AE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105377F"/>
    <w:multiLevelType w:val="hybridMultilevel"/>
    <w:tmpl w:val="9CE0E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326500AA"/>
    <w:multiLevelType w:val="hybridMultilevel"/>
    <w:tmpl w:val="3442436A"/>
    <w:lvl w:ilvl="0" w:tplc="88BE7442">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48809A3"/>
    <w:multiLevelType w:val="hybridMultilevel"/>
    <w:tmpl w:val="C67C3A24"/>
    <w:lvl w:ilvl="0" w:tplc="88BE7442">
      <w:start w:val="1"/>
      <w:numFmt w:val="bullet"/>
      <w:lvlText w:val=""/>
      <w:lvlJc w:val="left"/>
      <w:pPr>
        <w:ind w:left="1440" w:hanging="360"/>
      </w:pPr>
      <w:rPr>
        <w:rFonts w:ascii="Symbol" w:hAnsi="Symbol" w:hint="default"/>
        <w:color w:val="000000"/>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4A433208"/>
    <w:multiLevelType w:val="hybridMultilevel"/>
    <w:tmpl w:val="0CF67CB0"/>
    <w:lvl w:ilvl="0" w:tplc="89863EA6">
      <w:start w:val="18"/>
      <w:numFmt w:val="bullet"/>
      <w:lvlText w:val="-"/>
      <w:lvlJc w:val="left"/>
      <w:pPr>
        <w:ind w:left="1080" w:hanging="360"/>
      </w:pPr>
      <w:rPr>
        <w:rFonts w:ascii="Calibri" w:eastAsia="Times New Roman" w:hAnsi="Calibri" w:hint="default"/>
        <w:color w:val="000000"/>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505919AC"/>
    <w:multiLevelType w:val="hybridMultilevel"/>
    <w:tmpl w:val="1326E36A"/>
    <w:lvl w:ilvl="0" w:tplc="88BE7442">
      <w:start w:val="1"/>
      <w:numFmt w:val="bullet"/>
      <w:lvlText w:val=""/>
      <w:lvlJc w:val="left"/>
      <w:pPr>
        <w:ind w:left="644" w:hanging="360"/>
      </w:pPr>
      <w:rPr>
        <w:rFonts w:ascii="Symbol" w:hAnsi="Symbol" w:hint="default"/>
        <w:color w:val="000000"/>
      </w:rPr>
    </w:lvl>
    <w:lvl w:ilvl="1" w:tplc="08090003" w:tentative="1">
      <w:start w:val="1"/>
      <w:numFmt w:val="bullet"/>
      <w:lvlText w:val="o"/>
      <w:lvlJc w:val="left"/>
      <w:pPr>
        <w:ind w:left="1364" w:hanging="360"/>
      </w:pPr>
      <w:rPr>
        <w:rFonts w:ascii="Courier New" w:hAnsi="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nsid w:val="5A7A43FC"/>
    <w:multiLevelType w:val="hybridMultilevel"/>
    <w:tmpl w:val="B7EA2884"/>
    <w:lvl w:ilvl="0" w:tplc="88BE7442">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C007F7A"/>
    <w:multiLevelType w:val="hybridMultilevel"/>
    <w:tmpl w:val="643263F0"/>
    <w:lvl w:ilvl="0" w:tplc="88BE7442">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5800FB8"/>
    <w:multiLevelType w:val="hybridMultilevel"/>
    <w:tmpl w:val="D3D8ACF0"/>
    <w:lvl w:ilvl="0" w:tplc="CFF475FC">
      <w:numFmt w:val="bullet"/>
      <w:lvlText w:val="-"/>
      <w:lvlJc w:val="left"/>
      <w:pPr>
        <w:ind w:left="1080" w:hanging="360"/>
      </w:pPr>
      <w:rPr>
        <w:rFonts w:ascii="Calibri" w:eastAsia="Times New Roman" w:hAnsi="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0"/>
  </w:num>
  <w:num w:numId="3">
    <w:abstractNumId w:val="7"/>
  </w:num>
  <w:num w:numId="4">
    <w:abstractNumId w:val="9"/>
  </w:num>
  <w:num w:numId="5">
    <w:abstractNumId w:val="10"/>
  </w:num>
  <w:num w:numId="6">
    <w:abstractNumId w:val="12"/>
  </w:num>
  <w:num w:numId="7">
    <w:abstractNumId w:val="3"/>
  </w:num>
  <w:num w:numId="8">
    <w:abstractNumId w:val="8"/>
  </w:num>
  <w:num w:numId="9">
    <w:abstractNumId w:val="13"/>
  </w:num>
  <w:num w:numId="10">
    <w:abstractNumId w:val="6"/>
  </w:num>
  <w:num w:numId="11">
    <w:abstractNumId w:val="11"/>
  </w:num>
  <w:num w:numId="12">
    <w:abstractNumId w:val="2"/>
  </w:num>
  <w:num w:numId="13">
    <w:abstractNumId w:val="1"/>
  </w:num>
  <w:num w:numId="14">
    <w:abstractNumId w:val="14"/>
  </w:num>
  <w:num w:numId="15">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16A60"/>
    <w:rsid w:val="00006380"/>
    <w:rsid w:val="00012289"/>
    <w:rsid w:val="00015BED"/>
    <w:rsid w:val="00020235"/>
    <w:rsid w:val="00034EB4"/>
    <w:rsid w:val="00054EA7"/>
    <w:rsid w:val="00055A39"/>
    <w:rsid w:val="000568F9"/>
    <w:rsid w:val="0006066E"/>
    <w:rsid w:val="0006070F"/>
    <w:rsid w:val="000625EF"/>
    <w:rsid w:val="00065913"/>
    <w:rsid w:val="00070903"/>
    <w:rsid w:val="00075D3B"/>
    <w:rsid w:val="000922E8"/>
    <w:rsid w:val="000933C0"/>
    <w:rsid w:val="00095595"/>
    <w:rsid w:val="000B46FE"/>
    <w:rsid w:val="000B644F"/>
    <w:rsid w:val="000C0B60"/>
    <w:rsid w:val="000C2F30"/>
    <w:rsid w:val="000C4E1A"/>
    <w:rsid w:val="000D60CF"/>
    <w:rsid w:val="000D6D3F"/>
    <w:rsid w:val="000E0949"/>
    <w:rsid w:val="000E7F1D"/>
    <w:rsid w:val="000F1CEE"/>
    <w:rsid w:val="000F78C4"/>
    <w:rsid w:val="00100766"/>
    <w:rsid w:val="00110C6D"/>
    <w:rsid w:val="00110F63"/>
    <w:rsid w:val="00115D1C"/>
    <w:rsid w:val="001457E5"/>
    <w:rsid w:val="00146E9F"/>
    <w:rsid w:val="00150E5F"/>
    <w:rsid w:val="00152B7C"/>
    <w:rsid w:val="00154552"/>
    <w:rsid w:val="00156F52"/>
    <w:rsid w:val="001577D3"/>
    <w:rsid w:val="00163FA1"/>
    <w:rsid w:val="00166EBB"/>
    <w:rsid w:val="00173879"/>
    <w:rsid w:val="00181971"/>
    <w:rsid w:val="00184705"/>
    <w:rsid w:val="001A38B5"/>
    <w:rsid w:val="001B1C9B"/>
    <w:rsid w:val="001D2513"/>
    <w:rsid w:val="001D5A39"/>
    <w:rsid w:val="001D5B6D"/>
    <w:rsid w:val="001E2B96"/>
    <w:rsid w:val="001F2AF9"/>
    <w:rsid w:val="001F36BB"/>
    <w:rsid w:val="001F5245"/>
    <w:rsid w:val="002021FF"/>
    <w:rsid w:val="00207FEA"/>
    <w:rsid w:val="00216A60"/>
    <w:rsid w:val="00216CB5"/>
    <w:rsid w:val="00217FE4"/>
    <w:rsid w:val="002228DF"/>
    <w:rsid w:val="00227992"/>
    <w:rsid w:val="0024206A"/>
    <w:rsid w:val="002444C1"/>
    <w:rsid w:val="0025563A"/>
    <w:rsid w:val="002747DB"/>
    <w:rsid w:val="00276909"/>
    <w:rsid w:val="002879DD"/>
    <w:rsid w:val="002B023A"/>
    <w:rsid w:val="002B5A9A"/>
    <w:rsid w:val="002C1570"/>
    <w:rsid w:val="002C2729"/>
    <w:rsid w:val="002C37DA"/>
    <w:rsid w:val="002C3E93"/>
    <w:rsid w:val="002D1005"/>
    <w:rsid w:val="002D25F4"/>
    <w:rsid w:val="002D5659"/>
    <w:rsid w:val="002E25F4"/>
    <w:rsid w:val="002F1F4A"/>
    <w:rsid w:val="002F303F"/>
    <w:rsid w:val="002F7537"/>
    <w:rsid w:val="003035CC"/>
    <w:rsid w:val="0033661A"/>
    <w:rsid w:val="00337078"/>
    <w:rsid w:val="003420C4"/>
    <w:rsid w:val="00342946"/>
    <w:rsid w:val="00346FD1"/>
    <w:rsid w:val="00351A2F"/>
    <w:rsid w:val="003602ED"/>
    <w:rsid w:val="00364057"/>
    <w:rsid w:val="00374543"/>
    <w:rsid w:val="00393208"/>
    <w:rsid w:val="00397454"/>
    <w:rsid w:val="003A55F1"/>
    <w:rsid w:val="003A7A68"/>
    <w:rsid w:val="003B029A"/>
    <w:rsid w:val="003B05FB"/>
    <w:rsid w:val="003B61B3"/>
    <w:rsid w:val="003C248E"/>
    <w:rsid w:val="003C2769"/>
    <w:rsid w:val="003C453D"/>
    <w:rsid w:val="003D1976"/>
    <w:rsid w:val="003D5971"/>
    <w:rsid w:val="003D78D6"/>
    <w:rsid w:val="00400FED"/>
    <w:rsid w:val="00401E11"/>
    <w:rsid w:val="00412A4C"/>
    <w:rsid w:val="0042398A"/>
    <w:rsid w:val="00423E3F"/>
    <w:rsid w:val="00433B21"/>
    <w:rsid w:val="00434549"/>
    <w:rsid w:val="00440453"/>
    <w:rsid w:val="00441F73"/>
    <w:rsid w:val="00453AE9"/>
    <w:rsid w:val="00453ECE"/>
    <w:rsid w:val="004547AB"/>
    <w:rsid w:val="00472DDD"/>
    <w:rsid w:val="00475EAE"/>
    <w:rsid w:val="004854C6"/>
    <w:rsid w:val="004874F8"/>
    <w:rsid w:val="004877B4"/>
    <w:rsid w:val="00491B3A"/>
    <w:rsid w:val="004A13B1"/>
    <w:rsid w:val="004A3715"/>
    <w:rsid w:val="004B257F"/>
    <w:rsid w:val="004B4D4B"/>
    <w:rsid w:val="004C5857"/>
    <w:rsid w:val="004C6C9C"/>
    <w:rsid w:val="004D2A3B"/>
    <w:rsid w:val="004D3B4D"/>
    <w:rsid w:val="004E18F6"/>
    <w:rsid w:val="004E3337"/>
    <w:rsid w:val="004E6561"/>
    <w:rsid w:val="004F2852"/>
    <w:rsid w:val="004F74B7"/>
    <w:rsid w:val="004F7981"/>
    <w:rsid w:val="0050709F"/>
    <w:rsid w:val="00510356"/>
    <w:rsid w:val="00512C03"/>
    <w:rsid w:val="00513723"/>
    <w:rsid w:val="00517CE5"/>
    <w:rsid w:val="00523173"/>
    <w:rsid w:val="005265D6"/>
    <w:rsid w:val="00526A74"/>
    <w:rsid w:val="00526C5A"/>
    <w:rsid w:val="00541398"/>
    <w:rsid w:val="005423A6"/>
    <w:rsid w:val="005628AA"/>
    <w:rsid w:val="0056452D"/>
    <w:rsid w:val="00564536"/>
    <w:rsid w:val="005703C7"/>
    <w:rsid w:val="00572FEB"/>
    <w:rsid w:val="005760B0"/>
    <w:rsid w:val="00576D11"/>
    <w:rsid w:val="00577AA2"/>
    <w:rsid w:val="00581CD3"/>
    <w:rsid w:val="0059213F"/>
    <w:rsid w:val="005A0C5B"/>
    <w:rsid w:val="005A5726"/>
    <w:rsid w:val="005A7937"/>
    <w:rsid w:val="005B06BD"/>
    <w:rsid w:val="005B68E5"/>
    <w:rsid w:val="005D4E16"/>
    <w:rsid w:val="005E302A"/>
    <w:rsid w:val="005E77E6"/>
    <w:rsid w:val="005F156B"/>
    <w:rsid w:val="005F44FC"/>
    <w:rsid w:val="00607F21"/>
    <w:rsid w:val="0061602D"/>
    <w:rsid w:val="00627A81"/>
    <w:rsid w:val="00633B03"/>
    <w:rsid w:val="00636141"/>
    <w:rsid w:val="006432B8"/>
    <w:rsid w:val="006450F7"/>
    <w:rsid w:val="00664382"/>
    <w:rsid w:val="00675AB2"/>
    <w:rsid w:val="00677A13"/>
    <w:rsid w:val="00680173"/>
    <w:rsid w:val="00697831"/>
    <w:rsid w:val="00697DCD"/>
    <w:rsid w:val="006A476B"/>
    <w:rsid w:val="006A7BD4"/>
    <w:rsid w:val="006B09C2"/>
    <w:rsid w:val="006B1D88"/>
    <w:rsid w:val="006B40C0"/>
    <w:rsid w:val="006B6546"/>
    <w:rsid w:val="006B6D4C"/>
    <w:rsid w:val="006C1DC2"/>
    <w:rsid w:val="006C30CD"/>
    <w:rsid w:val="006E1E0C"/>
    <w:rsid w:val="00741096"/>
    <w:rsid w:val="00741AAC"/>
    <w:rsid w:val="00742459"/>
    <w:rsid w:val="00747AB9"/>
    <w:rsid w:val="007540DB"/>
    <w:rsid w:val="00757BD5"/>
    <w:rsid w:val="00762AEC"/>
    <w:rsid w:val="00774857"/>
    <w:rsid w:val="00775417"/>
    <w:rsid w:val="0079273E"/>
    <w:rsid w:val="007A2B8F"/>
    <w:rsid w:val="007C12A7"/>
    <w:rsid w:val="007E21AE"/>
    <w:rsid w:val="007F3DE9"/>
    <w:rsid w:val="007F6828"/>
    <w:rsid w:val="007F6880"/>
    <w:rsid w:val="007F7EA2"/>
    <w:rsid w:val="00801C8E"/>
    <w:rsid w:val="008061FD"/>
    <w:rsid w:val="00811358"/>
    <w:rsid w:val="00813A41"/>
    <w:rsid w:val="0082520D"/>
    <w:rsid w:val="0082619A"/>
    <w:rsid w:val="00836379"/>
    <w:rsid w:val="00837C1A"/>
    <w:rsid w:val="00842180"/>
    <w:rsid w:val="008456D3"/>
    <w:rsid w:val="008518B4"/>
    <w:rsid w:val="00852941"/>
    <w:rsid w:val="0086296D"/>
    <w:rsid w:val="0088088C"/>
    <w:rsid w:val="008827BB"/>
    <w:rsid w:val="008840DC"/>
    <w:rsid w:val="008844A4"/>
    <w:rsid w:val="00884BE5"/>
    <w:rsid w:val="00891A46"/>
    <w:rsid w:val="0089340F"/>
    <w:rsid w:val="008950F2"/>
    <w:rsid w:val="00896E39"/>
    <w:rsid w:val="00896E8D"/>
    <w:rsid w:val="008A3630"/>
    <w:rsid w:val="008B0B55"/>
    <w:rsid w:val="008C31BE"/>
    <w:rsid w:val="008D323C"/>
    <w:rsid w:val="008D50D4"/>
    <w:rsid w:val="008E2D30"/>
    <w:rsid w:val="008E46BD"/>
    <w:rsid w:val="008F1B5D"/>
    <w:rsid w:val="009107F6"/>
    <w:rsid w:val="00910E5B"/>
    <w:rsid w:val="00935629"/>
    <w:rsid w:val="00937112"/>
    <w:rsid w:val="00941564"/>
    <w:rsid w:val="00942290"/>
    <w:rsid w:val="009530D8"/>
    <w:rsid w:val="00960EA7"/>
    <w:rsid w:val="00962B77"/>
    <w:rsid w:val="0096343B"/>
    <w:rsid w:val="009636DB"/>
    <w:rsid w:val="00983BF6"/>
    <w:rsid w:val="00987AC8"/>
    <w:rsid w:val="0099494B"/>
    <w:rsid w:val="009A3463"/>
    <w:rsid w:val="009C30F0"/>
    <w:rsid w:val="009E1915"/>
    <w:rsid w:val="00A07591"/>
    <w:rsid w:val="00A12DDC"/>
    <w:rsid w:val="00A143D2"/>
    <w:rsid w:val="00A21188"/>
    <w:rsid w:val="00A3158E"/>
    <w:rsid w:val="00A400C3"/>
    <w:rsid w:val="00A42DBC"/>
    <w:rsid w:val="00A67C5A"/>
    <w:rsid w:val="00A84992"/>
    <w:rsid w:val="00A948FC"/>
    <w:rsid w:val="00AA08F6"/>
    <w:rsid w:val="00AA1F83"/>
    <w:rsid w:val="00AA5D4F"/>
    <w:rsid w:val="00AA5DE5"/>
    <w:rsid w:val="00AB4B93"/>
    <w:rsid w:val="00AB66FF"/>
    <w:rsid w:val="00AB7BC9"/>
    <w:rsid w:val="00AC0FD9"/>
    <w:rsid w:val="00AC15E2"/>
    <w:rsid w:val="00AC1F17"/>
    <w:rsid w:val="00AC5141"/>
    <w:rsid w:val="00AE3C8B"/>
    <w:rsid w:val="00AE7936"/>
    <w:rsid w:val="00B05033"/>
    <w:rsid w:val="00B10194"/>
    <w:rsid w:val="00B13F58"/>
    <w:rsid w:val="00B42907"/>
    <w:rsid w:val="00B5044A"/>
    <w:rsid w:val="00B50DA9"/>
    <w:rsid w:val="00B521BB"/>
    <w:rsid w:val="00B537DF"/>
    <w:rsid w:val="00B57C3F"/>
    <w:rsid w:val="00B6072E"/>
    <w:rsid w:val="00B61CE0"/>
    <w:rsid w:val="00B66A8B"/>
    <w:rsid w:val="00B746EC"/>
    <w:rsid w:val="00B74F9F"/>
    <w:rsid w:val="00B84A2C"/>
    <w:rsid w:val="00B94025"/>
    <w:rsid w:val="00BD200D"/>
    <w:rsid w:val="00BE0FF3"/>
    <w:rsid w:val="00BE1A18"/>
    <w:rsid w:val="00BE73C2"/>
    <w:rsid w:val="00BF30E1"/>
    <w:rsid w:val="00C02002"/>
    <w:rsid w:val="00C02A30"/>
    <w:rsid w:val="00C032C7"/>
    <w:rsid w:val="00C14962"/>
    <w:rsid w:val="00C170F2"/>
    <w:rsid w:val="00C461F0"/>
    <w:rsid w:val="00C47B99"/>
    <w:rsid w:val="00C507B7"/>
    <w:rsid w:val="00C52D4E"/>
    <w:rsid w:val="00C538E2"/>
    <w:rsid w:val="00C54145"/>
    <w:rsid w:val="00C57A4C"/>
    <w:rsid w:val="00C6068E"/>
    <w:rsid w:val="00C658B1"/>
    <w:rsid w:val="00C662C6"/>
    <w:rsid w:val="00C805D1"/>
    <w:rsid w:val="00C82E1B"/>
    <w:rsid w:val="00C9223C"/>
    <w:rsid w:val="00CA0148"/>
    <w:rsid w:val="00CA0BC8"/>
    <w:rsid w:val="00CA6C4A"/>
    <w:rsid w:val="00CB2B03"/>
    <w:rsid w:val="00CB60AD"/>
    <w:rsid w:val="00CC60F8"/>
    <w:rsid w:val="00CD0992"/>
    <w:rsid w:val="00CD1932"/>
    <w:rsid w:val="00CD30C4"/>
    <w:rsid w:val="00CE2C7D"/>
    <w:rsid w:val="00CF7C08"/>
    <w:rsid w:val="00D07599"/>
    <w:rsid w:val="00D25D00"/>
    <w:rsid w:val="00D27B8A"/>
    <w:rsid w:val="00D36DB1"/>
    <w:rsid w:val="00D3779B"/>
    <w:rsid w:val="00D47030"/>
    <w:rsid w:val="00D53D31"/>
    <w:rsid w:val="00D57136"/>
    <w:rsid w:val="00D655F4"/>
    <w:rsid w:val="00D677BB"/>
    <w:rsid w:val="00D67FCB"/>
    <w:rsid w:val="00D7085E"/>
    <w:rsid w:val="00D75FAD"/>
    <w:rsid w:val="00D84152"/>
    <w:rsid w:val="00D9138C"/>
    <w:rsid w:val="00D93F7A"/>
    <w:rsid w:val="00D95480"/>
    <w:rsid w:val="00DA0F36"/>
    <w:rsid w:val="00DA2740"/>
    <w:rsid w:val="00DA3305"/>
    <w:rsid w:val="00DA345C"/>
    <w:rsid w:val="00DB4AB3"/>
    <w:rsid w:val="00DC0201"/>
    <w:rsid w:val="00DC3245"/>
    <w:rsid w:val="00DC40F2"/>
    <w:rsid w:val="00DC56B2"/>
    <w:rsid w:val="00DD2BD0"/>
    <w:rsid w:val="00DD3DBD"/>
    <w:rsid w:val="00DD5776"/>
    <w:rsid w:val="00DE79DA"/>
    <w:rsid w:val="00DF3886"/>
    <w:rsid w:val="00E00886"/>
    <w:rsid w:val="00E01CC7"/>
    <w:rsid w:val="00E05122"/>
    <w:rsid w:val="00E07F0D"/>
    <w:rsid w:val="00E36F2D"/>
    <w:rsid w:val="00E4080D"/>
    <w:rsid w:val="00E45BA3"/>
    <w:rsid w:val="00E51AD0"/>
    <w:rsid w:val="00E61DCD"/>
    <w:rsid w:val="00E659B3"/>
    <w:rsid w:val="00E65FA7"/>
    <w:rsid w:val="00E71164"/>
    <w:rsid w:val="00E7488F"/>
    <w:rsid w:val="00E75DAD"/>
    <w:rsid w:val="00E769DE"/>
    <w:rsid w:val="00E8072F"/>
    <w:rsid w:val="00E844F1"/>
    <w:rsid w:val="00E85A07"/>
    <w:rsid w:val="00E85FB1"/>
    <w:rsid w:val="00E87EAA"/>
    <w:rsid w:val="00E9405D"/>
    <w:rsid w:val="00E96943"/>
    <w:rsid w:val="00EA7D64"/>
    <w:rsid w:val="00EB4D54"/>
    <w:rsid w:val="00EB653E"/>
    <w:rsid w:val="00EC0E46"/>
    <w:rsid w:val="00EC2637"/>
    <w:rsid w:val="00EC294E"/>
    <w:rsid w:val="00EC551B"/>
    <w:rsid w:val="00EC7CB0"/>
    <w:rsid w:val="00EE2372"/>
    <w:rsid w:val="00EE6663"/>
    <w:rsid w:val="00EF18C5"/>
    <w:rsid w:val="00EF44AD"/>
    <w:rsid w:val="00F102AC"/>
    <w:rsid w:val="00F129CF"/>
    <w:rsid w:val="00F1391F"/>
    <w:rsid w:val="00F24109"/>
    <w:rsid w:val="00F268D2"/>
    <w:rsid w:val="00F34BA3"/>
    <w:rsid w:val="00F50552"/>
    <w:rsid w:val="00F5412C"/>
    <w:rsid w:val="00F5757F"/>
    <w:rsid w:val="00F60D78"/>
    <w:rsid w:val="00F86D06"/>
    <w:rsid w:val="00F921E1"/>
    <w:rsid w:val="00F94D35"/>
    <w:rsid w:val="00F97CBA"/>
    <w:rsid w:val="00FA3024"/>
    <w:rsid w:val="00FA5F58"/>
    <w:rsid w:val="00FB02A5"/>
    <w:rsid w:val="00FB0A9E"/>
    <w:rsid w:val="00FB7A55"/>
    <w:rsid w:val="00FC494D"/>
    <w:rsid w:val="00FC605D"/>
    <w:rsid w:val="00FD1F21"/>
    <w:rsid w:val="00FD3A4E"/>
    <w:rsid w:val="00FE7D62"/>
    <w:rsid w:val="00FF23F2"/>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B77"/>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97DCD"/>
    <w:rPr>
      <w:rFonts w:cs="Times New Roman"/>
      <w:color w:val="0563C1"/>
      <w:u w:val="single"/>
    </w:rPr>
  </w:style>
  <w:style w:type="paragraph" w:styleId="Header">
    <w:name w:val="header"/>
    <w:basedOn w:val="Normal"/>
    <w:link w:val="HeaderChar"/>
    <w:uiPriority w:val="99"/>
    <w:rsid w:val="00697DCD"/>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697DCD"/>
    <w:rPr>
      <w:rFonts w:cs="Times New Roman"/>
    </w:rPr>
  </w:style>
  <w:style w:type="paragraph" w:styleId="Footer">
    <w:name w:val="footer"/>
    <w:basedOn w:val="Normal"/>
    <w:link w:val="FooterChar"/>
    <w:uiPriority w:val="99"/>
    <w:rsid w:val="00697DCD"/>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697DCD"/>
    <w:rPr>
      <w:rFonts w:cs="Times New Roman"/>
    </w:rPr>
  </w:style>
  <w:style w:type="paragraph" w:styleId="ListParagraph">
    <w:name w:val="List Paragraph"/>
    <w:basedOn w:val="Normal"/>
    <w:uiPriority w:val="99"/>
    <w:qFormat/>
    <w:rsid w:val="00166EBB"/>
    <w:pPr>
      <w:ind w:left="720"/>
      <w:contextualSpacing/>
    </w:pPr>
  </w:style>
  <w:style w:type="character" w:styleId="FollowedHyperlink">
    <w:name w:val="FollowedHyperlink"/>
    <w:basedOn w:val="DefaultParagraphFont"/>
    <w:uiPriority w:val="99"/>
    <w:semiHidden/>
    <w:rsid w:val="002C1570"/>
    <w:rPr>
      <w:rFonts w:cs="Times New Roman"/>
      <w:color w:val="954F72"/>
      <w:u w:val="single"/>
    </w:rPr>
  </w:style>
</w:styles>
</file>

<file path=word/webSettings.xml><?xml version="1.0" encoding="utf-8"?>
<w:webSettings xmlns:r="http://schemas.openxmlformats.org/officeDocument/2006/relationships" xmlns:w="http://schemas.openxmlformats.org/wordprocessingml/2006/main">
  <w:divs>
    <w:div w:id="1748305900">
      <w:marLeft w:val="0"/>
      <w:marRight w:val="0"/>
      <w:marTop w:val="0"/>
      <w:marBottom w:val="0"/>
      <w:divBdr>
        <w:top w:val="none" w:sz="0" w:space="0" w:color="auto"/>
        <w:left w:val="none" w:sz="0" w:space="0" w:color="auto"/>
        <w:bottom w:val="none" w:sz="0" w:space="0" w:color="auto"/>
        <w:right w:val="none" w:sz="0" w:space="0" w:color="auto"/>
      </w:divBdr>
    </w:div>
    <w:div w:id="1748305901">
      <w:marLeft w:val="0"/>
      <w:marRight w:val="0"/>
      <w:marTop w:val="0"/>
      <w:marBottom w:val="0"/>
      <w:divBdr>
        <w:top w:val="none" w:sz="0" w:space="0" w:color="auto"/>
        <w:left w:val="none" w:sz="0" w:space="0" w:color="auto"/>
        <w:bottom w:val="none" w:sz="0" w:space="0" w:color="auto"/>
        <w:right w:val="none" w:sz="0" w:space="0" w:color="auto"/>
      </w:divBdr>
    </w:div>
    <w:div w:id="1748305902">
      <w:marLeft w:val="0"/>
      <w:marRight w:val="0"/>
      <w:marTop w:val="0"/>
      <w:marBottom w:val="0"/>
      <w:divBdr>
        <w:top w:val="none" w:sz="0" w:space="0" w:color="auto"/>
        <w:left w:val="none" w:sz="0" w:space="0" w:color="auto"/>
        <w:bottom w:val="none" w:sz="0" w:space="0" w:color="auto"/>
        <w:right w:val="none" w:sz="0" w:space="0" w:color="auto"/>
      </w:divBdr>
    </w:div>
    <w:div w:id="1748305903">
      <w:marLeft w:val="0"/>
      <w:marRight w:val="0"/>
      <w:marTop w:val="0"/>
      <w:marBottom w:val="0"/>
      <w:divBdr>
        <w:top w:val="none" w:sz="0" w:space="0" w:color="auto"/>
        <w:left w:val="none" w:sz="0" w:space="0" w:color="auto"/>
        <w:bottom w:val="none" w:sz="0" w:space="0" w:color="auto"/>
        <w:right w:val="none" w:sz="0" w:space="0" w:color="auto"/>
      </w:divBdr>
    </w:div>
    <w:div w:id="17483059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cid:DDDB693E-2820-4345-BED6-987713C765A5@home" TargetMode="External"/><Relationship Id="rId18" Type="http://schemas.openxmlformats.org/officeDocument/2006/relationships/hyperlink" Target="https://www.topmarks.co.uk/english-games/5-7-years/letters-and-sounds" TargetMode="External"/><Relationship Id="rId26" Type="http://schemas.openxmlformats.org/officeDocument/2006/relationships/image" Target="media/image9.jpeg"/><Relationship Id="rId39" Type="http://schemas.openxmlformats.org/officeDocument/2006/relationships/hyperlink" Target="https://bbc.co.uk/bitesize/primary" TargetMode="External"/><Relationship Id="rId21" Type="http://schemas.openxmlformats.org/officeDocument/2006/relationships/hyperlink" Target="https://www.ictgames.com/mobilePage/index.html" TargetMode="External"/><Relationship Id="rId34" Type="http://schemas.openxmlformats.org/officeDocument/2006/relationships/hyperlink" Target="https://www.ictgames.com/mobilePage/index.html" TargetMode="External"/><Relationship Id="rId42" Type="http://schemas.openxmlformats.org/officeDocument/2006/relationships/hyperlink" Target="https://scratch.mit.edu/ideas" TargetMode="External"/><Relationship Id="rId47" Type="http://schemas.openxmlformats.org/officeDocument/2006/relationships/hyperlink" Target="http://classroommagazines.scholastic.com/support/learnathome.html" TargetMode="External"/><Relationship Id="rId50" Type="http://schemas.openxmlformats.org/officeDocument/2006/relationships/image" Target="media/image11.jpeg"/><Relationship Id="rId55"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www.teachyourmonstertoread.com" TargetMode="External"/><Relationship Id="rId25" Type="http://schemas.openxmlformats.org/officeDocument/2006/relationships/image" Target="cid:C841D273-9811-45E0-9E0E-FDFAC0369525@home" TargetMode="External"/><Relationship Id="rId33" Type="http://schemas.openxmlformats.org/officeDocument/2006/relationships/hyperlink" Target="https://intofilm.org" TargetMode="External"/><Relationship Id="rId38" Type="http://schemas.openxmlformats.org/officeDocument/2006/relationships/hyperlink" Target="https://www.primarygames.com/math.php" TargetMode="External"/><Relationship Id="rId46" Type="http://schemas.openxmlformats.org/officeDocument/2006/relationships/hyperlink" Target="http://www.theartgallery.com.au/KidsArt.html" TargetMode="External"/><Relationship Id="rId2" Type="http://schemas.openxmlformats.org/officeDocument/2006/relationships/styles" Target="styles.xml"/><Relationship Id="rId16" Type="http://schemas.openxmlformats.org/officeDocument/2006/relationships/hyperlink" Target="https://www.oxfordowl.co.uk/for-home/?fbclid=lwAR0UL4FTi_mfFl_n3E1CP3emL-" TargetMode="External"/><Relationship Id="rId20" Type="http://schemas.openxmlformats.org/officeDocument/2006/relationships/hyperlink" Target="https://www.topmarks.co.uk/maths-games/5-7-years/counting" TargetMode="External"/><Relationship Id="rId29" Type="http://schemas.openxmlformats.org/officeDocument/2006/relationships/hyperlink" Target="https://2simple.com/free-access/?campaign=3f314708-5ef0-11ea-9175-062a0562a518" TargetMode="External"/><Relationship Id="rId41" Type="http://schemas.openxmlformats.org/officeDocument/2006/relationships/hyperlink" Target="https://www.nhm.ac.uk/schools/teaching-resources.html"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67007D7C-57EC-4FB1-82A9-4B541BDC5ED6@home" TargetMode="External"/><Relationship Id="rId24" Type="http://schemas.openxmlformats.org/officeDocument/2006/relationships/image" Target="media/image8.jpeg"/><Relationship Id="rId32" Type="http://schemas.openxmlformats.org/officeDocument/2006/relationships/hyperlink" Target="https://librariesniuk.overdrive.com/" TargetMode="External"/><Relationship Id="rId37" Type="http://schemas.openxmlformats.org/officeDocument/2006/relationships/hyperlink" Target="https://www.lbq.org/Blog/using-lbq-for-distance-learning" TargetMode="External"/><Relationship Id="rId40" Type="http://schemas.openxmlformats.org/officeDocument/2006/relationships/hyperlink" Target="https://explorify.wellcome.ac.uk" TargetMode="External"/><Relationship Id="rId45" Type="http://schemas.openxmlformats.org/officeDocument/2006/relationships/hyperlink" Target="https://www.kitchentableclassroom.com/best-virtual-gallery-tours/"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cid:2C3E29D8-59CC-4751-BC3A-1E26C086F966@home" TargetMode="External"/><Relationship Id="rId23" Type="http://schemas.openxmlformats.org/officeDocument/2006/relationships/image" Target="cid:A540565C-F704-400B-B798-2656313FCD56@home" TargetMode="External"/><Relationship Id="rId28" Type="http://schemas.openxmlformats.org/officeDocument/2006/relationships/image" Target="media/image10.png"/><Relationship Id="rId36" Type="http://schemas.openxmlformats.org/officeDocument/2006/relationships/hyperlink" Target="https://ttrockstars.com/page/covid19support" TargetMode="External"/><Relationship Id="rId49" Type="http://schemas.openxmlformats.org/officeDocument/2006/relationships/hyperlink" Target="https://www.oliverjeffers.com/books" TargetMode="External"/><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newphonicsplay.co.uk" TargetMode="External"/><Relationship Id="rId31" Type="http://schemas.openxmlformats.org/officeDocument/2006/relationships/hyperlink" Target="https://mashable.com/2013/04/07/ebooks-for-children/?europe=true" TargetMode="External"/><Relationship Id="rId44" Type="http://schemas.openxmlformats.org/officeDocument/2006/relationships/hyperlink" Target="https://www.tate.org.uk/kids" TargetMode="External"/><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7.jpeg"/><Relationship Id="rId27" Type="http://schemas.openxmlformats.org/officeDocument/2006/relationships/image" Target="cid:9381FA29-B480-4D9B-A118-6A1F4E700C83@home" TargetMode="External"/><Relationship Id="rId30" Type="http://schemas.openxmlformats.org/officeDocument/2006/relationships/hyperlink" Target="https://www.oxfordowl.co.uk/for-home/?fbclid=lwAR0UL4FTi_mfFl_n3E1CP3emL-" TargetMode="External"/><Relationship Id="rId35" Type="http://schemas.openxmlformats.org/officeDocument/2006/relationships/hyperlink" Target="https://parent.numberfunportal.com/free-account-page/" TargetMode="External"/><Relationship Id="rId43" Type="http://schemas.openxmlformats.org/officeDocument/2006/relationships/hyperlink" Target="http://www.nicurriculum.org.uk/STEMWorks/minecraft/" TargetMode="External"/><Relationship Id="rId48" Type="http://schemas.openxmlformats.org/officeDocument/2006/relationships/hyperlink" Target="https://www.tts-group.co.uk/home+learning+activities.html" TargetMode="External"/><Relationship Id="rId56"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TotalTime>
  <Pages>10</Pages>
  <Words>2265</Words>
  <Characters>12917</Characters>
  <Application>Microsoft Office Outlook</Application>
  <DocSecurity>0</DocSecurity>
  <Lines>0</Lines>
  <Paragraphs>0</Paragraphs>
  <ScaleCrop>false</ScaleCrop>
  <Company>NICS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Remote Learning in Pre-School and Primary</dc:title>
  <dc:subject/>
  <dc:creator>Pamela McCrum</dc:creator>
  <cp:keywords/>
  <dc:description/>
  <cp:lastModifiedBy>John Fitzsimons</cp:lastModifiedBy>
  <cp:revision>2</cp:revision>
  <dcterms:created xsi:type="dcterms:W3CDTF">2020-03-19T13:58:00Z</dcterms:created>
  <dcterms:modified xsi:type="dcterms:W3CDTF">2020-03-19T13:58:00Z</dcterms:modified>
</cp:coreProperties>
</file>